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04781" w14:textId="60E0D718" w:rsidR="00247434" w:rsidRPr="00EB5939" w:rsidRDefault="00EB5939" w:rsidP="001A4E54">
      <w:pPr>
        <w:pStyle w:val="Title"/>
        <w:rPr>
          <w:b/>
          <w:bCs/>
          <w:color w:val="FFC000"/>
          <w:sz w:val="52"/>
          <w:szCs w:val="52"/>
        </w:rPr>
      </w:pPr>
      <w:r w:rsidRPr="00EB5939">
        <w:rPr>
          <w:b/>
          <w:bCs/>
          <w:color w:val="FFC000"/>
          <w:sz w:val="52"/>
          <w:szCs w:val="52"/>
        </w:rPr>
        <w:t>Royal Road Elementary School</w:t>
      </w:r>
    </w:p>
    <w:p w14:paraId="2CA8961A" w14:textId="61D26E8F" w:rsidR="00EB5939" w:rsidRPr="00EB5939" w:rsidRDefault="00EB5939" w:rsidP="00EB5939">
      <w:pPr>
        <w:rPr>
          <w:color w:val="0070C0"/>
        </w:rPr>
      </w:pPr>
      <w:r w:rsidRPr="00EB5939">
        <w:rPr>
          <w:color w:val="0070C0"/>
        </w:rPr>
        <w:t>September and October 2021</w:t>
      </w:r>
    </w:p>
    <w:p w14:paraId="77E3FD39" w14:textId="77777777" w:rsidR="00247434" w:rsidRDefault="00247434" w:rsidP="00AC46EE">
      <w:pPr>
        <w:pStyle w:val="Line"/>
        <w:spacing w:after="0"/>
      </w:pPr>
      <w:r w:rsidRPr="00AC46EE">
        <w:rPr>
          <w:noProof/>
        </w:rPr>
        <mc:AlternateContent>
          <mc:Choice Requires="wps">
            <w:drawing>
              <wp:inline distT="0" distB="0" distL="0" distR="0" wp14:anchorId="7392BA9C" wp14:editId="5F0DF6D8">
                <wp:extent cx="2286000" cy="0"/>
                <wp:effectExtent l="0" t="19050" r="19050" b="19050"/>
                <wp:docPr id="25" name="Straight Connector 25" descr="Beig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35560">
                          <a:solidFill>
                            <a:schemeClr val="tx2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1683BF4" id="Straight Connector 25" o:spid="_x0000_s1026" alt="Beige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8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" strokecolor="#f7ce98 [3215]" strokeweight="2.8pt">
                <v:stroke opacity="32896f" joinstyle="miter"/>
                <w10:anchorlock/>
              </v:line>
            </w:pict>
          </mc:Fallback>
        </mc:AlternateContent>
      </w:r>
    </w:p>
    <w:sdt>
      <w:sdtPr>
        <w:id w:val="529066677"/>
        <w:placeholder>
          <w:docPart w:val="203AFF25C9F44F219AF277A285AC0618"/>
        </w:placeholder>
        <w:temporary/>
        <w:showingPlcHdr/>
        <w15:appearance w15:val="hidden"/>
      </w:sdtPr>
      <w:sdtEndPr/>
      <w:sdtContent>
        <w:p w14:paraId="007670FE" w14:textId="77777777" w:rsidR="00247434" w:rsidRPr="00AC46EE" w:rsidRDefault="00AC46EE" w:rsidP="00AC46EE">
          <w:pPr>
            <w:pStyle w:val="Subtitle"/>
          </w:pPr>
          <w:r w:rsidRPr="00CC4E8C">
            <w:rPr>
              <w:rStyle w:val="TitleChar"/>
            </w:rPr>
            <w:t>Menu</w:t>
          </w:r>
        </w:p>
      </w:sdtContent>
    </w:sdt>
    <w:p w14:paraId="5AD9685C" w14:textId="2503E86E" w:rsidR="001A4E54" w:rsidRPr="00CC4E8C" w:rsidRDefault="00EB5939" w:rsidP="001A4E54">
      <w:pPr>
        <w:pStyle w:val="Heading1"/>
        <w:rPr>
          <w:sz w:val="36"/>
          <w:szCs w:val="36"/>
        </w:rPr>
      </w:pPr>
      <w:r w:rsidRPr="00CC4E8C">
        <w:rPr>
          <w:sz w:val="36"/>
          <w:szCs w:val="36"/>
        </w:rPr>
        <w:t>Monday</w:t>
      </w:r>
    </w:p>
    <w:p w14:paraId="61857214" w14:textId="6BBF40EE" w:rsidR="00247434" w:rsidRPr="00CC4E8C" w:rsidRDefault="00EB5939" w:rsidP="001A4E54">
      <w:pPr>
        <w:rPr>
          <w:sz w:val="28"/>
          <w:szCs w:val="28"/>
        </w:rPr>
      </w:pPr>
      <w:r w:rsidRPr="00CC4E8C">
        <w:rPr>
          <w:sz w:val="28"/>
          <w:szCs w:val="28"/>
        </w:rPr>
        <w:t>Chicken Nachos, sour cream, salsa, fruit and veggies</w:t>
      </w:r>
      <w:proofErr w:type="gramStart"/>
      <w:r w:rsidRPr="00CC4E8C">
        <w:rPr>
          <w:sz w:val="28"/>
          <w:szCs w:val="28"/>
        </w:rPr>
        <w:t>….$</w:t>
      </w:r>
      <w:proofErr w:type="gramEnd"/>
      <w:r w:rsidRPr="00CC4E8C">
        <w:rPr>
          <w:sz w:val="28"/>
          <w:szCs w:val="28"/>
        </w:rPr>
        <w:t>4.75</w:t>
      </w:r>
    </w:p>
    <w:p w14:paraId="0A47AB57" w14:textId="4A5DD9BE" w:rsidR="00EB5939" w:rsidRPr="00CC4E8C" w:rsidRDefault="00EB5939" w:rsidP="001A4E54">
      <w:pPr>
        <w:rPr>
          <w:sz w:val="28"/>
          <w:szCs w:val="28"/>
        </w:rPr>
      </w:pPr>
      <w:r w:rsidRPr="00CC4E8C">
        <w:rPr>
          <w:sz w:val="28"/>
          <w:szCs w:val="28"/>
        </w:rPr>
        <w:t xml:space="preserve">Grilled Cheese Sandwich, </w:t>
      </w:r>
      <w:proofErr w:type="gramStart"/>
      <w:r w:rsidRPr="00CC4E8C">
        <w:rPr>
          <w:sz w:val="28"/>
          <w:szCs w:val="28"/>
        </w:rPr>
        <w:t>fruit</w:t>
      </w:r>
      <w:proofErr w:type="gramEnd"/>
      <w:r w:rsidRPr="00CC4E8C">
        <w:rPr>
          <w:sz w:val="28"/>
          <w:szCs w:val="28"/>
        </w:rPr>
        <w:t xml:space="preserve"> and veggies…$4.50</w:t>
      </w:r>
    </w:p>
    <w:p w14:paraId="57765AB5" w14:textId="77777777" w:rsidR="00247434" w:rsidRPr="001A4E54" w:rsidRDefault="00247434" w:rsidP="001A4E54">
      <w:pPr>
        <w:pStyle w:val="Line"/>
      </w:pPr>
      <w:r w:rsidRPr="001A4E54">
        <w:rPr>
          <w:noProof/>
        </w:rPr>
        <mc:AlternateContent>
          <mc:Choice Requires="wps">
            <w:drawing>
              <wp:inline distT="0" distB="0" distL="0" distR="0" wp14:anchorId="35C3A632" wp14:editId="2DCB8AF5">
                <wp:extent cx="1040400" cy="0"/>
                <wp:effectExtent l="0" t="0" r="0" b="0"/>
                <wp:docPr id="28" name="Straight Connector 28" descr="Green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40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5FEB4D7" id="Straight Connector 28" o:spid="_x0000_s1026" alt="Green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7282ABBD" w14:textId="06875063" w:rsidR="00247434" w:rsidRPr="00CC4E8C" w:rsidRDefault="00EB5939" w:rsidP="001A4E54">
      <w:pPr>
        <w:pStyle w:val="Heading1"/>
        <w:rPr>
          <w:sz w:val="36"/>
          <w:szCs w:val="36"/>
        </w:rPr>
      </w:pPr>
      <w:r w:rsidRPr="00CC4E8C">
        <w:rPr>
          <w:sz w:val="36"/>
          <w:szCs w:val="36"/>
        </w:rPr>
        <w:t>Tuesday</w:t>
      </w:r>
    </w:p>
    <w:p w14:paraId="1A0377A2" w14:textId="0D771E20" w:rsidR="00247434" w:rsidRPr="00CC4E8C" w:rsidRDefault="00EB5939" w:rsidP="001A4E54">
      <w:pPr>
        <w:rPr>
          <w:sz w:val="28"/>
          <w:szCs w:val="28"/>
        </w:rPr>
      </w:pPr>
      <w:r w:rsidRPr="00CC4E8C">
        <w:rPr>
          <w:sz w:val="28"/>
          <w:szCs w:val="28"/>
        </w:rPr>
        <w:t xml:space="preserve">Chicken Nuggets, Oven baked potato wedges with ketchup, </w:t>
      </w:r>
      <w:proofErr w:type="gramStart"/>
      <w:r w:rsidRPr="00CC4E8C">
        <w:rPr>
          <w:sz w:val="28"/>
          <w:szCs w:val="28"/>
        </w:rPr>
        <w:t>fruit</w:t>
      </w:r>
      <w:proofErr w:type="gramEnd"/>
      <w:r w:rsidRPr="00CC4E8C">
        <w:rPr>
          <w:sz w:val="28"/>
          <w:szCs w:val="28"/>
        </w:rPr>
        <w:t xml:space="preserve"> and veggies…$5.25</w:t>
      </w:r>
    </w:p>
    <w:p w14:paraId="2DCB6BC5" w14:textId="013EBC44" w:rsidR="00EB5939" w:rsidRPr="00CC4E8C" w:rsidRDefault="00EB5939" w:rsidP="001A4E54">
      <w:pPr>
        <w:rPr>
          <w:sz w:val="28"/>
          <w:szCs w:val="28"/>
        </w:rPr>
      </w:pPr>
      <w:r w:rsidRPr="00CC4E8C">
        <w:rPr>
          <w:sz w:val="28"/>
          <w:szCs w:val="28"/>
        </w:rPr>
        <w:t xml:space="preserve">Grilled Cheese sandwich, </w:t>
      </w:r>
      <w:proofErr w:type="gramStart"/>
      <w:r w:rsidRPr="00CC4E8C">
        <w:rPr>
          <w:sz w:val="28"/>
          <w:szCs w:val="28"/>
        </w:rPr>
        <w:t>fruit</w:t>
      </w:r>
      <w:proofErr w:type="gramEnd"/>
      <w:r w:rsidRPr="00CC4E8C">
        <w:rPr>
          <w:sz w:val="28"/>
          <w:szCs w:val="28"/>
        </w:rPr>
        <w:t xml:space="preserve"> and veggies…$4.50</w:t>
      </w:r>
    </w:p>
    <w:p w14:paraId="12115301" w14:textId="77777777" w:rsidR="002F5B4C" w:rsidRPr="001A4E54" w:rsidRDefault="002F5B4C" w:rsidP="001A4E54">
      <w:pPr>
        <w:pStyle w:val="Line"/>
      </w:pPr>
      <w:r w:rsidRPr="001A4E54">
        <w:rPr>
          <w:noProof/>
        </w:rPr>
        <mc:AlternateContent>
          <mc:Choice Requires="wps">
            <w:drawing>
              <wp:inline distT="0" distB="0" distL="0" distR="0" wp14:anchorId="749E94B8" wp14:editId="02BC4E22">
                <wp:extent cx="1040130" cy="0"/>
                <wp:effectExtent l="0" t="0" r="0" b="0"/>
                <wp:docPr id="31" name="Straight Connector 31" descr="Green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F4BFFBA" id="Straight Connector 31" o:spid="_x0000_s1026" alt="Green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3DA9F5FA" w14:textId="38B18A64" w:rsidR="00247434" w:rsidRPr="00CC4E8C" w:rsidRDefault="00EB5939" w:rsidP="001A4E54">
      <w:pPr>
        <w:pStyle w:val="Heading1"/>
        <w:rPr>
          <w:sz w:val="36"/>
          <w:szCs w:val="36"/>
        </w:rPr>
      </w:pPr>
      <w:r w:rsidRPr="00CC4E8C">
        <w:rPr>
          <w:sz w:val="36"/>
          <w:szCs w:val="36"/>
        </w:rPr>
        <w:t>Wednesday</w:t>
      </w:r>
    </w:p>
    <w:p w14:paraId="3C4E3C88" w14:textId="510D602A" w:rsidR="002F5B4C" w:rsidRPr="00CC4E8C" w:rsidRDefault="00EB5939" w:rsidP="001A4E54">
      <w:pPr>
        <w:rPr>
          <w:sz w:val="28"/>
          <w:szCs w:val="28"/>
        </w:rPr>
      </w:pPr>
      <w:r w:rsidRPr="00CC4E8C">
        <w:rPr>
          <w:sz w:val="28"/>
          <w:szCs w:val="28"/>
        </w:rPr>
        <w:t>3 mini muffins (berry/</w:t>
      </w:r>
      <w:proofErr w:type="gramStart"/>
      <w:r w:rsidRPr="00CC4E8C">
        <w:rPr>
          <w:sz w:val="28"/>
          <w:szCs w:val="28"/>
        </w:rPr>
        <w:t>banana)…</w:t>
      </w:r>
      <w:proofErr w:type="gramEnd"/>
      <w:r w:rsidRPr="00CC4E8C">
        <w:rPr>
          <w:sz w:val="28"/>
          <w:szCs w:val="28"/>
        </w:rPr>
        <w:t>$1.75</w:t>
      </w:r>
    </w:p>
    <w:p w14:paraId="20457B2F" w14:textId="0CC31E96" w:rsidR="00EB5939" w:rsidRPr="00CC4E8C" w:rsidRDefault="00EB5939" w:rsidP="001A4E54">
      <w:pPr>
        <w:rPr>
          <w:sz w:val="28"/>
          <w:szCs w:val="28"/>
        </w:rPr>
      </w:pPr>
      <w:r w:rsidRPr="00CC4E8C">
        <w:rPr>
          <w:sz w:val="28"/>
          <w:szCs w:val="28"/>
        </w:rPr>
        <w:t>Yogurt…$1.00</w:t>
      </w:r>
    </w:p>
    <w:p w14:paraId="3479055C" w14:textId="5274260E" w:rsidR="00EB5939" w:rsidRPr="00CC4E8C" w:rsidRDefault="00EB5939" w:rsidP="001A4E54">
      <w:pPr>
        <w:rPr>
          <w:sz w:val="28"/>
          <w:szCs w:val="28"/>
        </w:rPr>
      </w:pPr>
      <w:r w:rsidRPr="00CC4E8C">
        <w:rPr>
          <w:sz w:val="28"/>
          <w:szCs w:val="28"/>
        </w:rPr>
        <w:t>3 mini muffins (berry/banana) &amp; yogurt…$3.00</w:t>
      </w:r>
    </w:p>
    <w:p w14:paraId="0669F3DC" w14:textId="29BCF41F" w:rsidR="00CC4E8C" w:rsidRPr="001A4E54" w:rsidRDefault="002F5B4C" w:rsidP="001A4E54">
      <w:pPr>
        <w:pStyle w:val="Line"/>
      </w:pPr>
      <w:r w:rsidRPr="001A4E54">
        <w:rPr>
          <w:noProof/>
        </w:rPr>
        <mc:AlternateContent>
          <mc:Choice Requires="wps">
            <w:drawing>
              <wp:inline distT="0" distB="0" distL="0" distR="0" wp14:anchorId="0D0E286D" wp14:editId="7331884E">
                <wp:extent cx="1040130" cy="0"/>
                <wp:effectExtent l="0" t="0" r="0" b="0"/>
                <wp:docPr id="199" name="Straight Connector 199" descr="Green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E3C5CA2" id="Straight Connector 199" o:spid="_x0000_s1026" alt="Green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4222CA66" w14:textId="30F9AE48" w:rsidR="002F5B4C" w:rsidRPr="00CC4E8C" w:rsidRDefault="00EB5939" w:rsidP="001A4E54">
      <w:pPr>
        <w:pStyle w:val="Heading1"/>
        <w:rPr>
          <w:sz w:val="36"/>
          <w:szCs w:val="36"/>
        </w:rPr>
      </w:pPr>
      <w:r w:rsidRPr="00CC4E8C">
        <w:rPr>
          <w:sz w:val="36"/>
          <w:szCs w:val="36"/>
        </w:rPr>
        <w:t>Thursday</w:t>
      </w:r>
    </w:p>
    <w:p w14:paraId="4BBB82B8" w14:textId="008FF27E" w:rsidR="002F5B4C" w:rsidRPr="00CC4E8C" w:rsidRDefault="00EB5939" w:rsidP="001A4E54">
      <w:pPr>
        <w:rPr>
          <w:sz w:val="28"/>
          <w:szCs w:val="28"/>
        </w:rPr>
      </w:pPr>
      <w:r w:rsidRPr="00CC4E8C">
        <w:rPr>
          <w:sz w:val="28"/>
          <w:szCs w:val="28"/>
        </w:rPr>
        <w:t xml:space="preserve">Homemade Beef Burger, </w:t>
      </w:r>
      <w:proofErr w:type="gramStart"/>
      <w:r w:rsidRPr="00CC4E8C">
        <w:rPr>
          <w:sz w:val="28"/>
          <w:szCs w:val="28"/>
        </w:rPr>
        <w:t>fruit</w:t>
      </w:r>
      <w:proofErr w:type="gramEnd"/>
      <w:r w:rsidRPr="00CC4E8C">
        <w:rPr>
          <w:sz w:val="28"/>
          <w:szCs w:val="28"/>
        </w:rPr>
        <w:t xml:space="preserve"> and veggies…$4.75</w:t>
      </w:r>
    </w:p>
    <w:p w14:paraId="2D56713D" w14:textId="5E2F5D93" w:rsidR="00EB5939" w:rsidRPr="00CC4E8C" w:rsidRDefault="00EB5939" w:rsidP="001A4E54">
      <w:pPr>
        <w:rPr>
          <w:sz w:val="28"/>
          <w:szCs w:val="28"/>
        </w:rPr>
      </w:pPr>
      <w:r w:rsidRPr="00CC4E8C">
        <w:rPr>
          <w:sz w:val="28"/>
          <w:szCs w:val="28"/>
        </w:rPr>
        <w:t xml:space="preserve">Chicken </w:t>
      </w:r>
      <w:proofErr w:type="spellStart"/>
      <w:r w:rsidRPr="00CC4E8C">
        <w:rPr>
          <w:sz w:val="28"/>
          <w:szCs w:val="28"/>
        </w:rPr>
        <w:t>Quesadillia</w:t>
      </w:r>
      <w:proofErr w:type="spellEnd"/>
      <w:r w:rsidRPr="00CC4E8C">
        <w:rPr>
          <w:sz w:val="28"/>
          <w:szCs w:val="28"/>
        </w:rPr>
        <w:t>, fruit and veggies…$5.25</w:t>
      </w:r>
    </w:p>
    <w:p w14:paraId="5A25AE36" w14:textId="74A65C1E" w:rsidR="00EB5939" w:rsidRPr="00CC4E8C" w:rsidRDefault="00EB5939" w:rsidP="00EB5939">
      <w:pPr>
        <w:pStyle w:val="Heading1"/>
        <w:rPr>
          <w:sz w:val="36"/>
          <w:szCs w:val="36"/>
        </w:rPr>
      </w:pPr>
      <w:r w:rsidRPr="00CC4E8C">
        <w:rPr>
          <w:sz w:val="36"/>
          <w:szCs w:val="36"/>
        </w:rPr>
        <w:t>Friday</w:t>
      </w:r>
    </w:p>
    <w:p w14:paraId="2D28CFFA" w14:textId="2DC4BE30" w:rsidR="00EB5939" w:rsidRPr="00CC4E8C" w:rsidRDefault="00EB5939" w:rsidP="00EB5939">
      <w:pPr>
        <w:rPr>
          <w:sz w:val="28"/>
          <w:szCs w:val="28"/>
        </w:rPr>
      </w:pPr>
      <w:r w:rsidRPr="00CC4E8C">
        <w:rPr>
          <w:sz w:val="28"/>
          <w:szCs w:val="28"/>
        </w:rPr>
        <w:t xml:space="preserve">Cheese Pizza, </w:t>
      </w:r>
      <w:proofErr w:type="gramStart"/>
      <w:r w:rsidRPr="00CC4E8C">
        <w:rPr>
          <w:sz w:val="28"/>
          <w:szCs w:val="28"/>
        </w:rPr>
        <w:t>fruit</w:t>
      </w:r>
      <w:proofErr w:type="gramEnd"/>
      <w:r w:rsidRPr="00CC4E8C">
        <w:rPr>
          <w:sz w:val="28"/>
          <w:szCs w:val="28"/>
        </w:rPr>
        <w:t xml:space="preserve"> and veggies…$4.50</w:t>
      </w:r>
    </w:p>
    <w:p w14:paraId="60010F3C" w14:textId="50EE21C0" w:rsidR="00CC4E8C" w:rsidRDefault="00EB5939" w:rsidP="00CC4E8C">
      <w:pPr>
        <w:rPr>
          <w:sz w:val="28"/>
          <w:szCs w:val="28"/>
        </w:rPr>
      </w:pPr>
      <w:r w:rsidRPr="00CC4E8C">
        <w:rPr>
          <w:sz w:val="28"/>
          <w:szCs w:val="28"/>
        </w:rPr>
        <w:t>Deli Ham Sub on a potato scallion bun, with lettuce and mayo/mustard and fruit and veggies…$4.50</w:t>
      </w:r>
    </w:p>
    <w:p w14:paraId="5A91B072" w14:textId="222ADC42" w:rsidR="00CC4E8C" w:rsidRDefault="00CC4E8C" w:rsidP="00CC4E8C">
      <w:pPr>
        <w:rPr>
          <w:sz w:val="28"/>
          <w:szCs w:val="28"/>
        </w:rPr>
      </w:pPr>
    </w:p>
    <w:p w14:paraId="61509775" w14:textId="6BCF4848" w:rsidR="00CC4E8C" w:rsidRDefault="00CC4E8C" w:rsidP="00CC4E8C">
      <w:pPr>
        <w:rPr>
          <w:sz w:val="28"/>
          <w:szCs w:val="28"/>
        </w:rPr>
      </w:pPr>
    </w:p>
    <w:p w14:paraId="0A14D7C3" w14:textId="5CA61301" w:rsidR="00CC4E8C" w:rsidRDefault="00CC4E8C" w:rsidP="00CC4E8C">
      <w:pPr>
        <w:rPr>
          <w:sz w:val="28"/>
          <w:szCs w:val="28"/>
        </w:rPr>
      </w:pPr>
    </w:p>
    <w:p w14:paraId="6A33EBEC" w14:textId="64EE9F6A" w:rsidR="00CC4E8C" w:rsidRDefault="00CC4E8C" w:rsidP="00CC4E8C">
      <w:pPr>
        <w:rPr>
          <w:sz w:val="28"/>
          <w:szCs w:val="28"/>
        </w:rPr>
      </w:pPr>
    </w:p>
    <w:p w14:paraId="316687D1" w14:textId="45751C64" w:rsidR="00CC4E8C" w:rsidRDefault="00CC4E8C" w:rsidP="00CC4E8C">
      <w:pPr>
        <w:rPr>
          <w:sz w:val="28"/>
          <w:szCs w:val="28"/>
        </w:rPr>
      </w:pPr>
    </w:p>
    <w:p w14:paraId="38CEFC66" w14:textId="77B5A73F" w:rsidR="00CC4E8C" w:rsidRDefault="00CC4E8C" w:rsidP="00CC4E8C">
      <w:pPr>
        <w:rPr>
          <w:sz w:val="28"/>
          <w:szCs w:val="28"/>
        </w:rPr>
      </w:pPr>
    </w:p>
    <w:p w14:paraId="0EDE260F" w14:textId="7B66BED3" w:rsidR="00CC4E8C" w:rsidRDefault="00CC4E8C" w:rsidP="00CC4E8C">
      <w:pPr>
        <w:rPr>
          <w:sz w:val="28"/>
          <w:szCs w:val="28"/>
        </w:rPr>
      </w:pPr>
    </w:p>
    <w:p w14:paraId="191971C3" w14:textId="141E7145" w:rsidR="00CC4E8C" w:rsidRDefault="00CC4E8C" w:rsidP="00CC4E8C">
      <w:pPr>
        <w:pStyle w:val="Title"/>
        <w:rPr>
          <w:color w:val="006558" w:themeColor="accent2" w:themeTint="E6"/>
        </w:rPr>
      </w:pPr>
      <w:r w:rsidRPr="00CC4E8C">
        <w:rPr>
          <w:color w:val="006558" w:themeColor="accent2" w:themeTint="E6"/>
        </w:rPr>
        <w:t>**</w:t>
      </w:r>
      <w:r w:rsidRPr="00CC42B3">
        <w:rPr>
          <w:b/>
          <w:bCs/>
          <w:color w:val="006558" w:themeColor="accent2" w:themeTint="E6"/>
          <w:sz w:val="64"/>
          <w:szCs w:val="64"/>
        </w:rPr>
        <w:t>Thanksgiving Dinner</w:t>
      </w:r>
      <w:r w:rsidRPr="00CC4E8C">
        <w:rPr>
          <w:color w:val="006558" w:themeColor="accent2" w:themeTint="E6"/>
        </w:rPr>
        <w:t>**</w:t>
      </w:r>
    </w:p>
    <w:p w14:paraId="107A28BA" w14:textId="77777777" w:rsidR="00BF6E35" w:rsidRDefault="00BF6E35" w:rsidP="00CC4E8C">
      <w:pPr>
        <w:pStyle w:val="Heading1"/>
      </w:pPr>
    </w:p>
    <w:p w14:paraId="74FB7972" w14:textId="77777777" w:rsidR="00BF6E35" w:rsidRDefault="00BF6E35" w:rsidP="00CC4E8C">
      <w:pPr>
        <w:pStyle w:val="Heading1"/>
      </w:pPr>
    </w:p>
    <w:p w14:paraId="30F20F72" w14:textId="77777777" w:rsidR="00BF6E35" w:rsidRDefault="00BF6E35" w:rsidP="00CC4E8C">
      <w:pPr>
        <w:pStyle w:val="Heading1"/>
      </w:pPr>
    </w:p>
    <w:p w14:paraId="7D989FA1" w14:textId="6E6EEFCA" w:rsidR="00CC4E8C" w:rsidRDefault="00CC4E8C" w:rsidP="00CC4E8C">
      <w:pPr>
        <w:pStyle w:val="Heading1"/>
        <w:rPr>
          <w:vertAlign w:val="superscript"/>
        </w:rPr>
      </w:pPr>
      <w:r>
        <w:t>Friday, October 8</w:t>
      </w:r>
      <w:r w:rsidRPr="00CC4E8C">
        <w:rPr>
          <w:vertAlign w:val="superscript"/>
        </w:rPr>
        <w:t>th</w:t>
      </w:r>
    </w:p>
    <w:p w14:paraId="0E7CF684" w14:textId="77777777" w:rsidR="00CC42B3" w:rsidRDefault="00CC42B3" w:rsidP="00CC4E8C"/>
    <w:p w14:paraId="2866C9A8" w14:textId="6B09D77A" w:rsidR="00CC4E8C" w:rsidRDefault="00CC4E8C" w:rsidP="00CC4E8C">
      <w:r>
        <w:t>Ham Dinner</w:t>
      </w:r>
    </w:p>
    <w:p w14:paraId="6B4AD936" w14:textId="05EE4FD2" w:rsidR="00BF6E35" w:rsidRPr="00CC4E8C" w:rsidRDefault="00BF6E35" w:rsidP="00CC4E8C">
      <w:r>
        <w:t xml:space="preserve">Includes ham, mashed potatoes, </w:t>
      </w:r>
      <w:proofErr w:type="gramStart"/>
      <w:r>
        <w:t>veggies</w:t>
      </w:r>
      <w:proofErr w:type="gramEnd"/>
      <w:r>
        <w:t xml:space="preserve"> and dessert…$5.25</w:t>
      </w:r>
    </w:p>
    <w:p w14:paraId="7EEDA4E7" w14:textId="77777777" w:rsidR="00CC4E8C" w:rsidRPr="00CC4E8C" w:rsidRDefault="00CC4E8C" w:rsidP="00CC4E8C"/>
    <w:sectPr w:rsidR="00CC4E8C" w:rsidRPr="00CC4E8C" w:rsidSect="001518FA">
      <w:headerReference w:type="default" r:id="rId10"/>
      <w:pgSz w:w="12240" w:h="15840" w:code="1"/>
      <w:pgMar w:top="1440" w:right="720" w:bottom="720" w:left="5040" w:header="720" w:footer="720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0D14E" w14:textId="77777777" w:rsidR="00EB5939" w:rsidRDefault="00EB5939" w:rsidP="002B0AFB">
      <w:pPr>
        <w:spacing w:after="0" w:line="240" w:lineRule="auto"/>
      </w:pPr>
      <w:r>
        <w:separator/>
      </w:r>
    </w:p>
  </w:endnote>
  <w:endnote w:type="continuationSeparator" w:id="0">
    <w:p w14:paraId="2D8856FA" w14:textId="77777777" w:rsidR="00EB5939" w:rsidRDefault="00EB5939" w:rsidP="002B0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71DB3" w14:textId="77777777" w:rsidR="00EB5939" w:rsidRDefault="00EB5939" w:rsidP="002B0AFB">
      <w:pPr>
        <w:spacing w:after="0" w:line="240" w:lineRule="auto"/>
      </w:pPr>
      <w:r>
        <w:separator/>
      </w:r>
    </w:p>
  </w:footnote>
  <w:footnote w:type="continuationSeparator" w:id="0">
    <w:p w14:paraId="74F11C3B" w14:textId="77777777" w:rsidR="00EB5939" w:rsidRDefault="00EB5939" w:rsidP="002B0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846E9" w14:textId="77777777" w:rsidR="002B0AFB" w:rsidRDefault="001518F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7DEAA95" wp14:editId="4443028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1014476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144760"/>
                        <a:chOff x="0" y="0"/>
                        <a:chExt cx="7772400" cy="10144760"/>
                      </a:xfrm>
                    </wpg:grpSpPr>
                    <wps:wsp>
                      <wps:cNvPr id="7" name="Rectangle 7" descr="Leaves background"/>
                      <wps:cNvSpPr/>
                      <wps:spPr>
                        <a:xfrm>
                          <a:off x="0" y="0"/>
                          <a:ext cx="7772400" cy="1014476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430" r="-43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 21" descr="Transparency background"/>
                      <wps:cNvSpPr/>
                      <wps:spPr>
                        <a:xfrm>
                          <a:off x="2590800" y="0"/>
                          <a:ext cx="5180330" cy="29044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 descr="Rectangle frame shape"/>
                      <wps:cNvSpPr/>
                      <wps:spPr>
                        <a:xfrm>
                          <a:off x="238125" y="247650"/>
                          <a:ext cx="7272000" cy="9667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20" descr="Rectangle frame shape"/>
                      <wps:cNvSpPr/>
                      <wps:spPr>
                        <a:xfrm>
                          <a:off x="314325" y="323850"/>
                          <a:ext cx="7128000" cy="9510500"/>
                        </a:xfrm>
                        <a:prstGeom prst="rect">
                          <a:avLst/>
                        </a:prstGeom>
                        <a:noFill/>
                        <a:ln w="3556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angle 22" descr="Beige background rectangle"/>
                      <wps:cNvSpPr/>
                      <wps:spPr>
                        <a:xfrm>
                          <a:off x="2590800" y="2895600"/>
                          <a:ext cx="5180330" cy="72491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" name="Rectangle 203" descr="Green line"/>
                      <wps:cNvSpPr/>
                      <wps:spPr>
                        <a:xfrm>
                          <a:off x="2590800" y="2905125"/>
                          <a:ext cx="4854575" cy="6932930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66430 h 6872400"/>
                            <a:gd name="connsiteX0" fmla="*/ 4700196 w 4700196"/>
                            <a:gd name="connsiteY0" fmla="*/ 0 h 6866430"/>
                            <a:gd name="connsiteX1" fmla="*/ 4699309 w 4700196"/>
                            <a:gd name="connsiteY1" fmla="*/ 6866430 h 6866430"/>
                            <a:gd name="connsiteX2" fmla="*/ 0 w 4700196"/>
                            <a:gd name="connsiteY2" fmla="*/ 6866430 h 6866430"/>
                            <a:gd name="connsiteX0" fmla="*/ 4701086 w 4701086"/>
                            <a:gd name="connsiteY0" fmla="*/ 0 h 6866430"/>
                            <a:gd name="connsiteX1" fmla="*/ 4699309 w 4701086"/>
                            <a:gd name="connsiteY1" fmla="*/ 6866430 h 6866430"/>
                            <a:gd name="connsiteX2" fmla="*/ 0 w 4701086"/>
                            <a:gd name="connsiteY2" fmla="*/ 6866430 h 6866430"/>
                            <a:gd name="connsiteX0" fmla="*/ 4701086 w 4701423"/>
                            <a:gd name="connsiteY0" fmla="*/ 0 h 6866737"/>
                            <a:gd name="connsiteX1" fmla="*/ 4701361 w 4701423"/>
                            <a:gd name="connsiteY1" fmla="*/ 6866737 h 6866737"/>
                            <a:gd name="connsiteX2" fmla="*/ 0 w 4701423"/>
                            <a:gd name="connsiteY2" fmla="*/ 6866430 h 6866737"/>
                            <a:gd name="connsiteX0" fmla="*/ 4702858 w 4702858"/>
                            <a:gd name="connsiteY0" fmla="*/ 0 h 6866737"/>
                            <a:gd name="connsiteX1" fmla="*/ 4701361 w 4702858"/>
                            <a:gd name="connsiteY1" fmla="*/ 6866737 h 6866737"/>
                            <a:gd name="connsiteX2" fmla="*/ 0 w 4702858"/>
                            <a:gd name="connsiteY2" fmla="*/ 6866430 h 6866737"/>
                            <a:gd name="connsiteX0" fmla="*/ 4703063 w 4703063"/>
                            <a:gd name="connsiteY0" fmla="*/ 0 h 6868832"/>
                            <a:gd name="connsiteX1" fmla="*/ 4701361 w 4703063"/>
                            <a:gd name="connsiteY1" fmla="*/ 6868832 h 6868832"/>
                            <a:gd name="connsiteX2" fmla="*/ 0 w 4703063"/>
                            <a:gd name="connsiteY2" fmla="*/ 6868525 h 6868832"/>
                            <a:gd name="connsiteX0" fmla="*/ 4703268 w 4703268"/>
                            <a:gd name="connsiteY0" fmla="*/ 0 h 6868832"/>
                            <a:gd name="connsiteX1" fmla="*/ 4701361 w 4703268"/>
                            <a:gd name="connsiteY1" fmla="*/ 6868832 h 6868832"/>
                            <a:gd name="connsiteX2" fmla="*/ 0 w 4703268"/>
                            <a:gd name="connsiteY2" fmla="*/ 6868525 h 6868832"/>
                            <a:gd name="connsiteX0" fmla="*/ 4700808 w 4701410"/>
                            <a:gd name="connsiteY0" fmla="*/ 0 h 6865688"/>
                            <a:gd name="connsiteX1" fmla="*/ 4701361 w 4701410"/>
                            <a:gd name="connsiteY1" fmla="*/ 6865688 h 6865688"/>
                            <a:gd name="connsiteX2" fmla="*/ 0 w 4701410"/>
                            <a:gd name="connsiteY2" fmla="*/ 6865381 h 68656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701410" h="6865688">
                              <a:moveTo>
                                <a:pt x="4700808" y="0"/>
                              </a:moveTo>
                              <a:cubicBezTo>
                                <a:pt x="4700512" y="2288810"/>
                                <a:pt x="4701657" y="4576878"/>
                                <a:pt x="4701361" y="6865688"/>
                              </a:cubicBezTo>
                              <a:lnTo>
                                <a:pt x="0" y="6865381"/>
                              </a:lnTo>
                            </a:path>
                          </a:pathLst>
                        </a:custGeom>
                        <a:noFill/>
                        <a:ln w="35941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5AEB1" w14:textId="77777777" w:rsidR="001518FA" w:rsidRPr="008F3964" w:rsidRDefault="001518FA" w:rsidP="00151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Rectangle 203" descr="Green line"/>
                      <wps:cNvSpPr/>
                      <wps:spPr>
                        <a:xfrm>
                          <a:off x="2590800" y="2905125"/>
                          <a:ext cx="4919980" cy="7013575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692589 w 4698000"/>
                            <a:gd name="connsiteY0" fmla="*/ 0 h 6867457"/>
                            <a:gd name="connsiteX1" fmla="*/ 4698000 w 4698000"/>
                            <a:gd name="connsiteY1" fmla="*/ 6867457 h 6867457"/>
                            <a:gd name="connsiteX2" fmla="*/ 0 w 4698000"/>
                            <a:gd name="connsiteY2" fmla="*/ 6867457 h 6867457"/>
                            <a:gd name="connsiteX0" fmla="*/ 4697373 w 4702784"/>
                            <a:gd name="connsiteY0" fmla="*/ 0 h 6867457"/>
                            <a:gd name="connsiteX1" fmla="*/ 4702784 w 4702784"/>
                            <a:gd name="connsiteY1" fmla="*/ 6867457 h 6867457"/>
                            <a:gd name="connsiteX2" fmla="*/ 0 w 4702784"/>
                            <a:gd name="connsiteY2" fmla="*/ 6867457 h 6867457"/>
                            <a:gd name="connsiteX0" fmla="*/ 4697373 w 4697877"/>
                            <a:gd name="connsiteY0" fmla="*/ 0 h 6867457"/>
                            <a:gd name="connsiteX1" fmla="*/ 4697224 w 4697877"/>
                            <a:gd name="connsiteY1" fmla="*/ 6867457 h 6867457"/>
                            <a:gd name="connsiteX2" fmla="*/ 0 w 4697877"/>
                            <a:gd name="connsiteY2" fmla="*/ 6867457 h 6867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697877" h="6867457">
                              <a:moveTo>
                                <a:pt x="4697373" y="0"/>
                              </a:moveTo>
                              <a:cubicBezTo>
                                <a:pt x="4699177" y="2289152"/>
                                <a:pt x="4695420" y="4578305"/>
                                <a:pt x="4697224" y="6867457"/>
                              </a:cubicBezTo>
                              <a:lnTo>
                                <a:pt x="0" y="6867457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B5DBC" w14:textId="77777777" w:rsidR="001518FA" w:rsidRPr="008F3964" w:rsidRDefault="001518FA" w:rsidP="00151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47DEAA95" id="Group 3" o:spid="_x0000_s1026" alt="&quot;&quot;" style="position:absolute;margin-left:0;margin-top:0;width:612pt;height:798.8pt;z-index:-251657216;mso-width-percent:1000;mso-height-percent:1008;mso-position-horizontal:center;mso-position-horizontal-relative:page;mso-position-vertical:top;mso-position-vertical-relative:page;mso-width-percent:1000;mso-height-percent:1008" coordsize="77724,1014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Fg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AYAAAAAEAAgBgAAAAAQACOEJJTQQmAAAAAAAOAAAAAAAAAAAAAD+A&#10;AAA4QklNBA0AAAAAAAQAAABa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EIAAAAABSZ2h0bG9uZwAAAz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">
              <v:rect id="Rectangle 7" o:spid="_x0000_s1027" alt="Leaves background" style="position:absolute;width:77724;height:10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" stroked="f" strokeweight="1pt">
                <v:fill r:id="rId2" o:title="Leaves background" recolor="t" rotate="t" type="frame"/>
              </v:rect>
              <v:rect id="Rectangle 21" o:spid="_x0000_s1028" alt="Transparency background" style="position:absolute;left:25908;width:51803;height:29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" fillcolor="black [3213]" stroked="f" strokeweight="1pt">
                <v:fill opacity="13107f"/>
              </v:rect>
              <v:rect id="Rectangle 5" o:spid="_x0000_s1029" alt="Rectangle frame shape" style="position:absolute;left:2381;top:2476;width:72720;height:96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" filled="f" strokecolor="#f7ce98 [3215]" strokeweight="1pt"/>
              <v:rect id="Rectangle 20" o:spid="_x0000_s1030" alt="Rectangle frame shape" style="position:absolute;left:3143;top:3238;width:71280;height:9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" filled="f" strokecolor="#f7ce98 [3215]" strokeweight="2.8pt"/>
              <v:rect id="Rectangle 22" o:spid="_x0000_s1031" alt="Beige background rectangle" style="position:absolute;left:25908;top:28956;width:51803;height:7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" fillcolor="#f7ce98 [3215]" stroked="f" strokeweight="1pt">
                <v:fill opacity="52428f"/>
              </v:rect>
              <v:shape id="Rectangle 203" o:spid="_x0000_s1032" alt="Green line" style="position:absolute;left:25908;top:29051;width:48545;height:69329;visibility:visible;mso-wrap-style:square;v-text-anchor:middle" coordsize="4701410,6865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" adj="-11796480,,5400" path="m4700808,v-296,2288810,849,4576878,553,6865688l,6865381e" filled="f" strokecolor="#004942 [3204]" strokeweight="2.83pt">
                <v:stroke joinstyle="miter"/>
                <v:formulas/>
                <v:path arrowok="t" o:connecttype="custom" o:connectlocs="4853953,0;4854524,6932930;0,6932620" o:connectangles="0,0,0" textboxrect="0,0,4701410,6865688"/>
                <v:textbox>
                  <w:txbxContent>
                    <w:p w14:paraId="59C5AEB1" w14:textId="77777777" w:rsidR="001518FA" w:rsidRPr="008F3964" w:rsidRDefault="001518FA" w:rsidP="001518FA"/>
                  </w:txbxContent>
                </v:textbox>
              </v:shape>
              <v:shape id="Rectangle 203" o:spid="_x0000_s1033" alt="Green line" style="position:absolute;left:25908;top:29051;width:49199;height:70136;visibility:visible;mso-wrap-style:square;v-text-anchor:middle" coordsize="4697877,6867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" adj="-11796480,,5400" path="m4697373,v1804,2289152,-1953,4578305,-149,6867457l,6867457e" filled="f" strokecolor="#004942 [3204]" strokeweight="1.25pt">
                <v:stroke joinstyle="miter"/>
                <v:formulas/>
                <v:path arrowok="t" o:connecttype="custom" o:connectlocs="4919452,0;4919296,7013575;0,7013575" o:connectangles="0,0,0" textboxrect="0,0,4697877,6867457"/>
                <v:textbox>
                  <w:txbxContent>
                    <w:p w14:paraId="124B5DBC" w14:textId="77777777" w:rsidR="001518FA" w:rsidRPr="008F3964" w:rsidRDefault="001518FA" w:rsidP="001518FA"/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939"/>
    <w:rsid w:val="00025C7C"/>
    <w:rsid w:val="000F33BF"/>
    <w:rsid w:val="001004FE"/>
    <w:rsid w:val="00117C6E"/>
    <w:rsid w:val="001206D0"/>
    <w:rsid w:val="001518FA"/>
    <w:rsid w:val="001A4E54"/>
    <w:rsid w:val="001E6866"/>
    <w:rsid w:val="001E7B86"/>
    <w:rsid w:val="001F70F7"/>
    <w:rsid w:val="00247434"/>
    <w:rsid w:val="00275A80"/>
    <w:rsid w:val="002B0AFB"/>
    <w:rsid w:val="002B3BB1"/>
    <w:rsid w:val="002D5D14"/>
    <w:rsid w:val="002D770C"/>
    <w:rsid w:val="002F014D"/>
    <w:rsid w:val="002F5B4C"/>
    <w:rsid w:val="00367378"/>
    <w:rsid w:val="003929D4"/>
    <w:rsid w:val="003B2606"/>
    <w:rsid w:val="003E3395"/>
    <w:rsid w:val="00437F13"/>
    <w:rsid w:val="00473A89"/>
    <w:rsid w:val="00473D4A"/>
    <w:rsid w:val="004A3DB4"/>
    <w:rsid w:val="004B4D92"/>
    <w:rsid w:val="004D2D71"/>
    <w:rsid w:val="0054071B"/>
    <w:rsid w:val="00562120"/>
    <w:rsid w:val="006328DD"/>
    <w:rsid w:val="00664B70"/>
    <w:rsid w:val="0068691F"/>
    <w:rsid w:val="00694A31"/>
    <w:rsid w:val="006B0D5D"/>
    <w:rsid w:val="00700C24"/>
    <w:rsid w:val="00722ADC"/>
    <w:rsid w:val="007538BA"/>
    <w:rsid w:val="007D1A2E"/>
    <w:rsid w:val="007F19F5"/>
    <w:rsid w:val="0082129F"/>
    <w:rsid w:val="008801F7"/>
    <w:rsid w:val="008B3005"/>
    <w:rsid w:val="008C256C"/>
    <w:rsid w:val="008D1017"/>
    <w:rsid w:val="008F3964"/>
    <w:rsid w:val="0094287F"/>
    <w:rsid w:val="009D0FE2"/>
    <w:rsid w:val="009D1E12"/>
    <w:rsid w:val="009D4169"/>
    <w:rsid w:val="00A00D90"/>
    <w:rsid w:val="00A507F7"/>
    <w:rsid w:val="00A874C1"/>
    <w:rsid w:val="00AC46EE"/>
    <w:rsid w:val="00B4053C"/>
    <w:rsid w:val="00B427F2"/>
    <w:rsid w:val="00B458E2"/>
    <w:rsid w:val="00B81D1E"/>
    <w:rsid w:val="00BB585B"/>
    <w:rsid w:val="00BC7765"/>
    <w:rsid w:val="00BD4EAA"/>
    <w:rsid w:val="00BF6E35"/>
    <w:rsid w:val="00C033C5"/>
    <w:rsid w:val="00C401C0"/>
    <w:rsid w:val="00CA64CB"/>
    <w:rsid w:val="00CC2784"/>
    <w:rsid w:val="00CC42B3"/>
    <w:rsid w:val="00CC4E8C"/>
    <w:rsid w:val="00CE0740"/>
    <w:rsid w:val="00D1322E"/>
    <w:rsid w:val="00D202B7"/>
    <w:rsid w:val="00D31C36"/>
    <w:rsid w:val="00D359D6"/>
    <w:rsid w:val="00D8608C"/>
    <w:rsid w:val="00DB5DB5"/>
    <w:rsid w:val="00E14F6F"/>
    <w:rsid w:val="00E304C4"/>
    <w:rsid w:val="00E977CA"/>
    <w:rsid w:val="00EB5939"/>
    <w:rsid w:val="00EE3976"/>
    <w:rsid w:val="00EE719E"/>
    <w:rsid w:val="00F24993"/>
    <w:rsid w:val="00F729DD"/>
    <w:rsid w:val="00FE1440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B0A98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E54"/>
    <w:rPr>
      <w:color w:val="42210B" w:themeColor="background2"/>
      <w:sz w:val="36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4E54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004942" w:themeColor="accent1"/>
      <w:sz w:val="4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1A4E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aps/>
      <w:color w:val="004942" w:themeColor="accent1"/>
      <w:sz w:val="4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D10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22ADC"/>
    <w:pPr>
      <w:spacing w:after="0"/>
    </w:pPr>
    <w:rPr>
      <w:color w:val="F7CE98" w:themeColor="text2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722ADC"/>
    <w:rPr>
      <w:color w:val="F7CE98" w:themeColor="text2"/>
      <w:sz w:val="72"/>
      <w:lang w:val="en-US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7FF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band1Vert">
      <w:tblPr/>
      <w:tcPr>
        <w:shd w:val="clear" w:color="auto" w:fill="50FFED" w:themeFill="accent1" w:themeFillTint="66"/>
      </w:tcPr>
    </w:tblStylePr>
    <w:tblStylePr w:type="band1Horz">
      <w:tblPr/>
      <w:tcPr>
        <w:shd w:val="clear" w:color="auto" w:fill="50FFED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42210B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42210B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6EE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C46EE"/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A4E54"/>
    <w:rPr>
      <w:rFonts w:asciiTheme="majorHAnsi" w:eastAsiaTheme="majorEastAsia" w:hAnsiTheme="majorHAnsi" w:cstheme="majorBidi"/>
      <w:b/>
      <w:caps/>
      <w:color w:val="004942" w:themeColor="accent1"/>
      <w:sz w:val="46"/>
      <w:szCs w:val="32"/>
      <w:lang w:val="en-US"/>
    </w:rPr>
  </w:style>
  <w:style w:type="paragraph" w:styleId="NoSpacing">
    <w:name w:val="No Spacing"/>
    <w:uiPriority w:val="1"/>
    <w:semiHidden/>
    <w:qFormat/>
    <w:rsid w:val="00FE1440"/>
    <w:pPr>
      <w:spacing w:after="0" w:line="240" w:lineRule="auto"/>
      <w:jc w:val="center"/>
    </w:pPr>
    <w:rPr>
      <w:rFonts w:asciiTheme="majorHAnsi" w:hAnsiTheme="majorHAnsi"/>
      <w:color w:val="42210B" w:themeColor="background2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4E54"/>
    <w:rPr>
      <w:rFonts w:asciiTheme="majorHAnsi" w:eastAsiaTheme="majorEastAsia" w:hAnsiTheme="majorHAnsi" w:cstheme="majorBidi"/>
      <w:b/>
      <w:caps/>
      <w:color w:val="004942" w:themeColor="accent1"/>
      <w:sz w:val="4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5B4C"/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styleId="Strong">
    <w:name w:val="Strong"/>
    <w:basedOn w:val="DefaultParagraphFont"/>
    <w:uiPriority w:val="22"/>
    <w:semiHidden/>
    <w:qFormat/>
    <w:rsid w:val="003929D4"/>
    <w:rPr>
      <w:rFonts w:asciiTheme="minorHAnsi" w:hAnsiTheme="minorHAnsi"/>
      <w:b/>
      <w:bCs/>
      <w:color w:val="000000" w:themeColor="text1"/>
      <w:sz w:val="36"/>
    </w:rPr>
  </w:style>
  <w:style w:type="paragraph" w:styleId="Header">
    <w:name w:val="header"/>
    <w:basedOn w:val="Normal"/>
    <w:link w:val="HeaderChar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5B4C"/>
    <w:rPr>
      <w:color w:val="42210B" w:themeColor="background2"/>
      <w:sz w:val="36"/>
    </w:rPr>
  </w:style>
  <w:style w:type="paragraph" w:styleId="Footer">
    <w:name w:val="footer"/>
    <w:basedOn w:val="Normal"/>
    <w:link w:val="FooterChar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5B4C"/>
    <w:rPr>
      <w:color w:val="42210B" w:themeColor="background2"/>
      <w:sz w:val="36"/>
    </w:rPr>
  </w:style>
  <w:style w:type="paragraph" w:customStyle="1" w:styleId="Line">
    <w:name w:val="Line"/>
    <w:basedOn w:val="Normal"/>
    <w:qFormat/>
    <w:rsid w:val="002F5B4C"/>
    <w:pPr>
      <w:spacing w:after="24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titia.dalling\AppData\Roaming\Microsoft\Templates\Autumn%20leaves%20Thanksgiving%20men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03AFF25C9F44F219AF277A285AC0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A209B-7C3D-447E-ADC2-2F7CF11B387F}"/>
      </w:docPartPr>
      <w:docPartBody>
        <w:p w:rsidR="003C354F" w:rsidRDefault="003C354F">
          <w:pPr>
            <w:pStyle w:val="203AFF25C9F44F219AF277A285AC0618"/>
          </w:pPr>
          <w:r w:rsidRPr="00AC46EE">
            <w:t>Menu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54F"/>
    <w:rsid w:val="003C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3AFF25C9F44F219AF277A285AC0618">
    <w:name w:val="203AFF25C9F44F219AF277A285AC06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39">
      <a:dk1>
        <a:sysClr val="windowText" lastClr="000000"/>
      </a:dk1>
      <a:lt1>
        <a:sysClr val="window" lastClr="FFFFFF"/>
      </a:lt1>
      <a:dk2>
        <a:srgbClr val="F7CE98"/>
      </a:dk2>
      <a:lt2>
        <a:srgbClr val="42210B"/>
      </a:lt2>
      <a:accent1>
        <a:srgbClr val="004942"/>
      </a:accent1>
      <a:accent2>
        <a:srgbClr val="003932"/>
      </a:accent2>
      <a:accent3>
        <a:srgbClr val="721121"/>
      </a:accent3>
      <a:accent4>
        <a:srgbClr val="A5402D"/>
      </a:accent4>
      <a:accent5>
        <a:srgbClr val="7D98A1"/>
      </a:accent5>
      <a:accent6>
        <a:srgbClr val="A6D49F"/>
      </a:accent6>
      <a:hlink>
        <a:srgbClr val="F7CE98"/>
      </a:hlink>
      <a:folHlink>
        <a:srgbClr val="F7CE98"/>
      </a:folHlink>
    </a:clrScheme>
    <a:fontScheme name="Custom 32">
      <a:majorFont>
        <a:latin typeface="Book Antiqua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>
            <a:alpha val="80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Cafeteria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E212FF5489105243AEDEF6FE48FFFD7D" ma:contentTypeVersion="9" ma:contentTypeDescription="" ma:contentTypeScope="" ma:versionID="8dcf7953d24d1d65343f21d5eb766263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4cc6403f1885bf9118ffb46d1ebf166c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nillable="true" ma:displayName="Document Form" ma:default="No" ma:description="Is this a form?" ma:format="Dropdown" ma:internalName="DocumentForm" ma:readOnly="false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BF3EDB-1BE9-4059-B63A-ACB698B9B9CB}"/>
</file>

<file path=customXml/itemProps2.xml><?xml version="1.0" encoding="utf-8"?>
<ds:datastoreItem xmlns:ds="http://schemas.openxmlformats.org/officeDocument/2006/customXml" ds:itemID="{6DE135D0-A643-43FF-B186-B29B61566567}"/>
</file>

<file path=customXml/itemProps3.xml><?xml version="1.0" encoding="utf-8"?>
<ds:datastoreItem xmlns:ds="http://schemas.openxmlformats.org/officeDocument/2006/customXml" ds:itemID="{9148FAB4-EB57-4DEC-A171-D1B4FF14DB84}"/>
</file>

<file path=customXml/itemProps4.xml><?xml version="1.0" encoding="utf-8"?>
<ds:datastoreItem xmlns:ds="http://schemas.openxmlformats.org/officeDocument/2006/customXml" ds:itemID="{4683E666-8697-452F-9753-4C7BA0713357}"/>
</file>

<file path=docProps/app.xml><?xml version="1.0" encoding="utf-8"?>
<Properties xmlns="http://schemas.openxmlformats.org/officeDocument/2006/extended-properties" xmlns:vt="http://schemas.openxmlformats.org/officeDocument/2006/docPropsVTypes">
  <Template>Autumn leaves Thanksgiving menu</Template>
  <TotalTime>0</TotalTime>
  <Pages>2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2021-09-02T19:02:00Z</dcterms:created>
  <dcterms:modified xsi:type="dcterms:W3CDTF">2021-09-03T12:16:00Z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0x010100F2A1E1E4D320C749A22EC3F91FD053D600E212FF5489105243AEDEF6FE48FFFD7D</vt:lpwstr>
  </property>
</Properties>
</file>