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4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0"/>
        <w:gridCol w:w="906"/>
        <w:gridCol w:w="2617"/>
        <w:gridCol w:w="2597"/>
      </w:tblGrid>
      <w:tr w:rsidR="00667B70" w14:paraId="735E10F2" w14:textId="77777777" w:rsidTr="002C4484">
        <w:trPr>
          <w:trHeight w:val="1160"/>
          <w:jc w:val="center"/>
        </w:trPr>
        <w:tc>
          <w:tcPr>
            <w:tcW w:w="7843" w:type="dxa"/>
            <w:gridSpan w:val="3"/>
            <w:tcBorders>
              <w:right w:val="nil"/>
            </w:tcBorders>
            <w:shd w:val="clear" w:color="auto" w:fill="D9D9D9"/>
          </w:tcPr>
          <w:p w14:paraId="735E10EC" w14:textId="77777777" w:rsidR="00667B70" w:rsidRDefault="00405696" w:rsidP="00405696">
            <w:pPr>
              <w:pStyle w:val="Heading1"/>
              <w:rPr>
                <w:b/>
                <w:sz w:val="48"/>
                <w:szCs w:val="48"/>
              </w:rPr>
            </w:pPr>
            <w:bookmarkStart w:id="0" w:name="_GoBack"/>
            <w:bookmarkEnd w:id="0"/>
            <w:r w:rsidRPr="0099394B">
              <w:rPr>
                <w:b/>
                <w:sz w:val="48"/>
                <w:szCs w:val="48"/>
              </w:rPr>
              <w:t>Canterbury High School News</w:t>
            </w:r>
          </w:p>
          <w:p w14:paraId="735E10ED" w14:textId="77777777" w:rsidR="0099394B" w:rsidRPr="0099394B" w:rsidRDefault="0099394B" w:rsidP="0099394B">
            <w:pPr>
              <w:rPr>
                <w:sz w:val="4"/>
                <w:szCs w:val="4"/>
              </w:rPr>
            </w:pPr>
          </w:p>
          <w:p w14:paraId="735E10EE" w14:textId="77777777" w:rsidR="00D61D9B" w:rsidRPr="00405696" w:rsidRDefault="00405696" w:rsidP="00D61D9B">
            <w:pPr>
              <w:jc w:val="center"/>
            </w:pPr>
            <w:r>
              <w:t>80 Main Street, Canterbury, NB. E6H 1L3</w:t>
            </w:r>
          </w:p>
        </w:tc>
        <w:tc>
          <w:tcPr>
            <w:tcW w:w="2597" w:type="dxa"/>
            <w:tcBorders>
              <w:left w:val="nil"/>
            </w:tcBorders>
            <w:vAlign w:val="bottom"/>
          </w:tcPr>
          <w:p w14:paraId="735E10EF" w14:textId="77777777" w:rsidR="00667B70" w:rsidRDefault="00765C07" w:rsidP="00405696">
            <w:pPr>
              <w:pStyle w:val="NewsletterDat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April/May 2015</w:t>
            </w:r>
          </w:p>
          <w:p w14:paraId="735E10F0" w14:textId="77777777" w:rsidR="00765C07" w:rsidRPr="00405696" w:rsidRDefault="00765C07" w:rsidP="00405696">
            <w:pPr>
              <w:pStyle w:val="NewsletterDate"/>
              <w:jc w:val="center"/>
              <w:rPr>
                <w:szCs w:val="24"/>
              </w:rPr>
            </w:pPr>
            <w:r>
              <w:rPr>
                <w:sz w:val="32"/>
                <w:szCs w:val="32"/>
              </w:rPr>
              <w:t>Newsletter</w:t>
            </w:r>
          </w:p>
          <w:p w14:paraId="735E10F1" w14:textId="77777777" w:rsidR="00667B70" w:rsidRPr="00223560" w:rsidRDefault="00667B70" w:rsidP="00405696">
            <w:pPr>
              <w:pStyle w:val="Information"/>
            </w:pPr>
          </w:p>
        </w:tc>
      </w:tr>
      <w:tr w:rsidR="00667B70" w14:paraId="735E10F4" w14:textId="77777777" w:rsidTr="00D61D9B">
        <w:trPr>
          <w:trHeight w:val="422"/>
          <w:jc w:val="center"/>
        </w:trPr>
        <w:tc>
          <w:tcPr>
            <w:tcW w:w="10440" w:type="dxa"/>
            <w:gridSpan w:val="4"/>
            <w:tcBorders>
              <w:bottom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735E10F3" w14:textId="77777777" w:rsidR="00667B70" w:rsidRDefault="00405696" w:rsidP="00D61D9B">
            <w:pPr>
              <w:pStyle w:val="Information"/>
              <w:spacing w:before="240"/>
              <w:ind w:left="0"/>
            </w:pPr>
            <w:r w:rsidRPr="00405696">
              <w:rPr>
                <w:b/>
              </w:rPr>
              <w:t>Vice</w:t>
            </w:r>
            <w:r>
              <w:rPr>
                <w:b/>
              </w:rPr>
              <w:t>-</w:t>
            </w:r>
            <w:r w:rsidRPr="00405696">
              <w:rPr>
                <w:b/>
              </w:rPr>
              <w:t xml:space="preserve"> Principal:</w:t>
            </w:r>
            <w:r>
              <w:t xml:space="preserve">  Mr. Jeff Tompkins     </w:t>
            </w:r>
            <w:r w:rsidRPr="00405696">
              <w:rPr>
                <w:b/>
              </w:rPr>
              <w:t>Phone:</w:t>
            </w:r>
            <w:r>
              <w:t xml:space="preserve">  279-6000     </w:t>
            </w:r>
            <w:r w:rsidRPr="00405696">
              <w:rPr>
                <w:b/>
              </w:rPr>
              <w:t>Website:</w:t>
            </w:r>
            <w:r>
              <w:t xml:space="preserve">  </w:t>
            </w:r>
            <w:hyperlink r:id="rId12" w:history="1">
              <w:r w:rsidRPr="004B455E">
                <w:rPr>
                  <w:rStyle w:val="Hyperlink"/>
                </w:rPr>
                <w:t>http://web1.nbed.nb.ca/sites/district14/chs</w:t>
              </w:r>
            </w:hyperlink>
            <w:r>
              <w:t xml:space="preserve">   </w:t>
            </w:r>
            <w:r w:rsidRPr="00405696">
              <w:rPr>
                <w:b/>
              </w:rPr>
              <w:t>Principal:</w:t>
            </w:r>
            <w:r>
              <w:t xml:space="preserve">  Susan Mabie</w:t>
            </w:r>
          </w:p>
        </w:tc>
      </w:tr>
      <w:tr w:rsidR="00667B70" w14:paraId="735E10F8" w14:textId="77777777" w:rsidTr="004B455E">
        <w:trPr>
          <w:trHeight w:val="1628"/>
          <w:jc w:val="center"/>
        </w:trPr>
        <w:tc>
          <w:tcPr>
            <w:tcW w:w="4320" w:type="dxa"/>
            <w:vMerge w:val="restart"/>
            <w:shd w:val="clear" w:color="auto" w:fill="D9D9D9"/>
          </w:tcPr>
          <w:p w14:paraId="735E10F5" w14:textId="77777777" w:rsidR="00667B70" w:rsidRDefault="007E192D" w:rsidP="00667B7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35E110E" wp14:editId="735E110F">
                      <wp:simplePos x="0" y="0"/>
                      <wp:positionH relativeFrom="page">
                        <wp:posOffset>-11149</wp:posOffset>
                      </wp:positionH>
                      <wp:positionV relativeFrom="page">
                        <wp:posOffset>25208</wp:posOffset>
                      </wp:positionV>
                      <wp:extent cx="2743200" cy="11121656"/>
                      <wp:effectExtent l="0" t="0" r="0" b="3810"/>
                      <wp:wrapNone/>
                      <wp:docPr id="7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11121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5E1122" w14:textId="77777777" w:rsidR="00667B70" w:rsidRDefault="0099394B" w:rsidP="003970E4">
                                  <w:pPr>
                                    <w:pStyle w:val="Heading4"/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97DB5">
                                    <w:rPr>
                                      <w:sz w:val="32"/>
                                      <w:szCs w:val="32"/>
                                    </w:rPr>
                                    <w:t>Important Dates</w:t>
                                  </w:r>
                                </w:p>
                                <w:p w14:paraId="735E1123" w14:textId="77777777" w:rsidR="00765C07" w:rsidRPr="0055176B" w:rsidRDefault="00765C07" w:rsidP="00EC5E32">
                                  <w:pPr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55176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55176B"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  <w:t>April</w:t>
                                  </w:r>
                                  <w:r w:rsidR="0055176B"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  <w:t>, 2015</w:t>
                                  </w:r>
                                </w:p>
                                <w:p w14:paraId="735E1124" w14:textId="77777777" w:rsidR="00F64FF7" w:rsidRDefault="00765C07" w:rsidP="00F64FF7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765C07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rd</w:t>
                                  </w:r>
                                  <w:r w:rsidR="00F64FF7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 xml:space="preserve"> &amp;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 xml:space="preserve">Good Friday </w:t>
                                  </w:r>
                                  <w:r w:rsidR="007E192D">
                                    <w:rPr>
                                      <w:sz w:val="20"/>
                                      <w:szCs w:val="20"/>
                                    </w:rPr>
                                    <w:t>Holiday</w:t>
                                  </w:r>
                                </w:p>
                                <w:p w14:paraId="735E1125" w14:textId="77777777" w:rsidR="000C4CD5" w:rsidRPr="0073170E" w:rsidRDefault="00765C07" w:rsidP="00F64FF7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6th</w:t>
                                  </w:r>
                                  <w:r w:rsidR="000C4CD5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7E192D">
                                    <w:rPr>
                                      <w:sz w:val="20"/>
                                      <w:szCs w:val="20"/>
                                    </w:rPr>
                                    <w:t>Easter Monday Holiday</w:t>
                                  </w:r>
                                </w:p>
                                <w:p w14:paraId="735E1126" w14:textId="77777777" w:rsidR="0073170E" w:rsidRPr="0073170E" w:rsidRDefault="00765C07" w:rsidP="00765C07">
                                  <w:pPr>
                                    <w:ind w:left="720" w:hanging="720"/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0C4CD5" w:rsidRPr="000C4CD5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="000C4CD5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K-12 Report cards to home</w:t>
                                  </w:r>
                                </w:p>
                                <w:p w14:paraId="735E1127" w14:textId="77777777" w:rsidR="0073170E" w:rsidRDefault="00765C07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3703C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="00C3703C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 xml:space="preserve">HPV #3 Gr. 7 </w:t>
                                  </w:r>
                                  <w:r w:rsidRPr="00765C07">
                                    <w:rPr>
                                      <w:sz w:val="20"/>
                                      <w:szCs w:val="20"/>
                                    </w:rPr>
                                    <w:t>girls’ immunizations</w:t>
                                  </w:r>
                                </w:p>
                                <w:p w14:paraId="735E1128" w14:textId="77777777" w:rsidR="00C3703C" w:rsidRDefault="00C3703C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A85618">
                                    <w:rPr>
                                      <w:sz w:val="20"/>
                                      <w:szCs w:val="20"/>
                                    </w:rPr>
                                    <w:t xml:space="preserve">Also,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Gr. 9 students who missed </w:t>
                                  </w:r>
                                </w:p>
                                <w:p w14:paraId="735E1129" w14:textId="77777777" w:rsidR="00C3703C" w:rsidRDefault="00C3703C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Meningitis vaccine last fall –bring</w:t>
                                  </w:r>
                                </w:p>
                                <w:p w14:paraId="735E112A" w14:textId="77777777" w:rsidR="00C3703C" w:rsidRDefault="00C3703C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A85618">
                                    <w:rPr>
                                      <w:sz w:val="20"/>
                                      <w:szCs w:val="20"/>
                                    </w:rPr>
                                    <w:t>In permission slips before the 8</w:t>
                                  </w:r>
                                  <w:r w:rsidR="00A85618" w:rsidRPr="00A85618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="00A85618"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735E112B" w14:textId="77777777" w:rsidR="008676A8" w:rsidRDefault="008676A8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8676A8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A85618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5:30 pm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PSSC </w:t>
                                  </w:r>
                                </w:p>
                                <w:p w14:paraId="735E112C" w14:textId="77777777" w:rsidR="008676A8" w:rsidRDefault="008676A8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A85618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7 pm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– Course selection information Session gr. 9-12</w:t>
                                  </w:r>
                                </w:p>
                                <w:p w14:paraId="735E112D" w14:textId="77777777" w:rsidR="008676A8" w:rsidRDefault="008676A8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8676A8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136FA7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No school for students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  <w:p w14:paraId="735E112E" w14:textId="77777777" w:rsidR="00595A49" w:rsidRDefault="008676A8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A85618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9 am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–Course selection</w:t>
                                  </w:r>
                                </w:p>
                                <w:p w14:paraId="735E112F" w14:textId="77777777" w:rsidR="008676A8" w:rsidRDefault="008676A8" w:rsidP="00595A49">
                                  <w:pPr>
                                    <w:ind w:left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information Session gr. 9-12</w:t>
                                  </w:r>
                                </w:p>
                                <w:p w14:paraId="735E1130" w14:textId="77777777" w:rsidR="00595A49" w:rsidRDefault="00595A49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A85618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am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-Parent/Teacher interviews</w:t>
                                  </w:r>
                                </w:p>
                                <w:p w14:paraId="735E1131" w14:textId="77777777" w:rsidR="00595A49" w:rsidRDefault="00595A49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A85618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pm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– PD for teachers</w:t>
                                  </w:r>
                                </w:p>
                                <w:p w14:paraId="735E1132" w14:textId="77777777" w:rsidR="001F4C89" w:rsidRDefault="001F4C89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23rd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A85618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9 am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–Meduxnekeag presentations in library</w:t>
                                  </w:r>
                                </w:p>
                                <w:p w14:paraId="735E1133" w14:textId="77777777" w:rsidR="00D0304A" w:rsidRDefault="00D0304A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D0304A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E192D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4-ll:30 pm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–Evening trip to the</w:t>
                                  </w:r>
                                </w:p>
                                <w:p w14:paraId="735E1134" w14:textId="77777777" w:rsidR="00D0304A" w:rsidRDefault="00D0304A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Playhouse in Fredericton</w:t>
                                  </w:r>
                                  <w:r w:rsidR="0055176B">
                                    <w:rPr>
                                      <w:sz w:val="20"/>
                                      <w:szCs w:val="20"/>
                                    </w:rPr>
                                    <w:t>.  Permission slips were sent home.</w:t>
                                  </w:r>
                                </w:p>
                                <w:p w14:paraId="735E1135" w14:textId="77777777" w:rsidR="00136FA7" w:rsidRPr="00136FA7" w:rsidRDefault="0073170E" w:rsidP="00136FA7">
                                  <w:pPr>
                                    <w:ind w:left="720"/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73170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 w:rsidR="0055176B"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May, 2015</w:t>
                                  </w:r>
                                </w:p>
                                <w:p w14:paraId="735E1136" w14:textId="77777777" w:rsidR="0055176B" w:rsidRDefault="00136FA7" w:rsidP="00136FA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136FA7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55176B">
                                    <w:rPr>
                                      <w:sz w:val="20"/>
                                      <w:szCs w:val="20"/>
                                    </w:rPr>
                                    <w:t>Provincial Council Day</w:t>
                                  </w:r>
                                </w:p>
                                <w:p w14:paraId="735E1137" w14:textId="77777777" w:rsidR="0055176B" w:rsidRPr="00136FA7" w:rsidRDefault="0055176B" w:rsidP="0055176B">
                                  <w:pPr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136FA7" w:rsidRPr="00136FA7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No school for students </w:t>
                                  </w:r>
                                </w:p>
                                <w:p w14:paraId="735E1138" w14:textId="77777777" w:rsidR="0055176B" w:rsidRDefault="0055176B" w:rsidP="0055176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55176B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NBTA Branch Day</w:t>
                                  </w:r>
                                </w:p>
                                <w:p w14:paraId="735E1139" w14:textId="77777777" w:rsidR="0055176B" w:rsidRPr="00136FA7" w:rsidRDefault="0055176B" w:rsidP="0055176B">
                                  <w:pPr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136FA7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No school for students</w:t>
                                  </w:r>
                                </w:p>
                                <w:p w14:paraId="735E113A" w14:textId="77777777" w:rsidR="00F64FF7" w:rsidRDefault="00F64FF7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 w:rsidRPr="00F64FF7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="00136FA7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7E192D" w:rsidRPr="007E192D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6-8 pm</w:t>
                                  </w:r>
                                  <w:r w:rsidR="007E192D">
                                    <w:rPr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="00136FA7">
                                    <w:rPr>
                                      <w:sz w:val="20"/>
                                      <w:szCs w:val="20"/>
                                    </w:rPr>
                                    <w:t>Art Show/</w:t>
                                  </w:r>
                                  <w:r w:rsidR="007E192D">
                                    <w:rPr>
                                      <w:sz w:val="20"/>
                                      <w:szCs w:val="20"/>
                                    </w:rPr>
                                    <w:t>Music Performances/</w:t>
                                  </w:r>
                                  <w:r w:rsidR="00136FA7">
                                    <w:rPr>
                                      <w:sz w:val="20"/>
                                      <w:szCs w:val="20"/>
                                    </w:rPr>
                                    <w:t>Open House</w:t>
                                  </w:r>
                                </w:p>
                                <w:p w14:paraId="735E113B" w14:textId="77777777" w:rsidR="007E192D" w:rsidRDefault="007E192D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(mark this date on your</w:t>
                                  </w:r>
                                </w:p>
                                <w:p w14:paraId="735E113C" w14:textId="77777777" w:rsidR="007E192D" w:rsidRDefault="007E192D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calendar, don’t miss it!)</w:t>
                                  </w:r>
                                </w:p>
                                <w:p w14:paraId="735E113D" w14:textId="77777777" w:rsidR="00F64FF7" w:rsidRDefault="00F64FF7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  <w:r w:rsidRPr="00F64FF7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Victoria Day Holiday</w:t>
                                  </w:r>
                                </w:p>
                                <w:p w14:paraId="735E113E" w14:textId="77777777" w:rsidR="00F64FF7" w:rsidRDefault="00F64FF7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Pr="00F64FF7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7E192D" w:rsidRPr="002C4484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9-10 am</w:t>
                                  </w:r>
                                  <w:r w:rsidR="007E192D">
                                    <w:rPr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Volunteer Tea in Library</w:t>
                                  </w:r>
                                </w:p>
                                <w:p w14:paraId="735E113F" w14:textId="77777777" w:rsidR="00F64FF7" w:rsidRDefault="00F64FF7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  <w:r w:rsidRPr="00F64FF7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Marne Run</w:t>
                                  </w:r>
                                </w:p>
                                <w:p w14:paraId="735E1140" w14:textId="77777777" w:rsidR="00F64FF7" w:rsidRDefault="00F64FF7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  <w:r w:rsidRPr="00F64FF7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E192D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7 pm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-Athletic Banquet</w:t>
                                  </w:r>
                                  <w:r w:rsidR="00A85618">
                                    <w:rPr>
                                      <w:sz w:val="20"/>
                                      <w:szCs w:val="20"/>
                                    </w:rPr>
                                    <w:t xml:space="preserve"> (Adm: $3)</w:t>
                                  </w:r>
                                </w:p>
                                <w:p w14:paraId="735E1141" w14:textId="77777777" w:rsidR="007E192D" w:rsidRDefault="00136FA7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  <w:r w:rsidRPr="00136FA7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Noon – T</w:t>
                                  </w:r>
                                  <w:r w:rsidR="007E192D">
                                    <w:rPr>
                                      <w:sz w:val="20"/>
                                      <w:szCs w:val="20"/>
                                    </w:rPr>
                                    <w:t>rack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&amp; F</w:t>
                                  </w:r>
                                  <w:r w:rsidR="007E192D">
                                    <w:rPr>
                                      <w:sz w:val="20"/>
                                      <w:szCs w:val="20"/>
                                    </w:rPr>
                                    <w:t>ield -6-12</w:t>
                                  </w:r>
                                </w:p>
                                <w:p w14:paraId="735E1142" w14:textId="77777777" w:rsidR="002C4484" w:rsidRDefault="002C4484" w:rsidP="00653A43">
                                  <w:pPr>
                                    <w:pStyle w:val="NormalWeb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u w:val="single"/>
                                    </w:rPr>
                                  </w:pPr>
                                </w:p>
                                <w:p w14:paraId="735E1143" w14:textId="77777777" w:rsidR="00653A43" w:rsidRPr="00A85618" w:rsidRDefault="002C4484" w:rsidP="00653A43">
                                  <w:pPr>
                                    <w:pStyle w:val="NormalWeb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u w:val="single"/>
                                    </w:rPr>
                                    <w:t>C</w:t>
                                  </w:r>
                                  <w:r w:rsidR="00653A43" w:rsidRPr="00A85618"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u w:val="single"/>
                                    </w:rPr>
                                    <w:t xml:space="preserve">HS ATHLETICS </w:t>
                                  </w:r>
                                </w:p>
                                <w:p w14:paraId="735E1144" w14:textId="77777777" w:rsidR="00653A43" w:rsidRDefault="00653A43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45" w14:textId="77777777" w:rsidR="00653A43" w:rsidRPr="007E192D" w:rsidRDefault="00653A43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7E192D"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</w:rPr>
                                    <w:t>Badminton Regionals April 10/11 at CHS (TBD)</w:t>
                                  </w:r>
                                </w:p>
                                <w:p w14:paraId="735E1146" w14:textId="77777777" w:rsidR="00653A43" w:rsidRPr="007E192D" w:rsidRDefault="00653A43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7E192D"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</w:rPr>
                                    <w:t>Badminton Provincials April 17-18 @ Saint Quentin (beginning at 6 pm on April 17</w:t>
                                  </w:r>
                                  <w:r w:rsidRPr="007E192D"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Pr="007E192D"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  <w:p w14:paraId="735E1147" w14:textId="77777777" w:rsidR="00653A43" w:rsidRPr="007E192D" w:rsidRDefault="00653A43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35E1148" w14:textId="77777777" w:rsidR="00653A43" w:rsidRPr="007E192D" w:rsidRDefault="00653A43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7E192D"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Track and Field training (run, jump, throw) for Middle &amp; High School students will begin on </w:t>
                                  </w:r>
                                  <w:r w:rsidRPr="007E192D"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  <w:u w:val="single"/>
                                    </w:rPr>
                                    <w:t>Tuesday, April 14 @ 3:00pm</w:t>
                                  </w:r>
                                  <w:r w:rsidRPr="007E192D"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</w:rPr>
                                    <w:t>. More details to follow.</w:t>
                                  </w:r>
                                </w:p>
                                <w:p w14:paraId="735E1149" w14:textId="77777777" w:rsidR="007E192D" w:rsidRPr="007E192D" w:rsidRDefault="007E192D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35E114A" w14:textId="77777777" w:rsidR="007E192D" w:rsidRDefault="007E192D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4B" w14:textId="77777777" w:rsidR="002C4484" w:rsidRPr="00D1148B" w:rsidRDefault="00D1148B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D1148B"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sz w:val="26"/>
                                      <w:szCs w:val="26"/>
                                    </w:rPr>
                                    <w:t>Crabbe Mountain &amp; Clay Café</w:t>
                                  </w:r>
                                </w:p>
                                <w:p w14:paraId="735E114C" w14:textId="77777777" w:rsidR="00D1148B" w:rsidRDefault="00D1148B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4D" w14:textId="77777777" w:rsidR="00D1148B" w:rsidRDefault="00D1148B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Thank you to our supervisors.  We had  several compliments on our students’ manners and behavior at both venues.</w:t>
                                  </w:r>
                                </w:p>
                                <w:p w14:paraId="735E114E" w14:textId="77777777" w:rsidR="002C4484" w:rsidRDefault="002C4484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4F" w14:textId="77777777" w:rsidR="002C4484" w:rsidRDefault="00D1148B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35E11F2" wp14:editId="735E11F3">
                                        <wp:extent cx="2894430" cy="1626781"/>
                                        <wp:effectExtent l="0" t="0" r="1270" b="0"/>
                                        <wp:docPr id="13" name="Picture 13" descr="C:\Users\dickina\AppData\Local\Microsoft\Windows\Temporary Internet Files\Content.Outlook\6Y2UDTLM\IMG_5884 (2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dickina\AppData\Local\Microsoft\Windows\Temporary Internet Files\Content.Outlook\6Y2UDTLM\IMG_5884 (2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7346" r="1908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92029" cy="16254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35E1150" w14:textId="77777777" w:rsidR="00D1148B" w:rsidRDefault="00D1148B" w:rsidP="002C4484">
                                  <w:pPr>
                                    <w:jc w:val="center"/>
                                    <w:rPr>
                                      <w:rFonts w:asciiTheme="majorHAnsi" w:eastAsiaTheme="majorEastAsia" w:hAnsi="Calibri" w:cstheme="majorBidi"/>
                                      <w:b/>
                                      <w:color w:val="1F497D" w:themeColor="text2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735E1151" w14:textId="77777777" w:rsidR="002C4484" w:rsidRDefault="002C4484" w:rsidP="002C4484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="Calibri" w:cstheme="majorBidi"/>
                                      <w:b/>
                                      <w:color w:val="1F497D" w:themeColor="text2"/>
                                      <w:kern w:val="24"/>
                                      <w:sz w:val="48"/>
                                      <w:szCs w:val="48"/>
                                    </w:rPr>
                                    <w:t>April 2015 Cafeteria Menu</w:t>
                                  </w:r>
                                </w:p>
                                <w:tbl>
                                  <w:tblPr>
                                    <w:tblW w:w="10260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600" w:firstRow="0" w:lastRow="0" w:firstColumn="0" w:lastColumn="0" w:noHBand="1" w:noVBand="1"/>
                                  </w:tblPr>
                                  <w:tblGrid>
                                    <w:gridCol w:w="2216"/>
                                    <w:gridCol w:w="2715"/>
                                    <w:gridCol w:w="2615"/>
                                    <w:gridCol w:w="2714"/>
                                  </w:tblGrid>
                                  <w:tr w:rsidR="002C4484" w14:paraId="735E1156" w14:textId="77777777" w:rsidTr="002C4484">
                                    <w:trPr>
                                      <w:trHeight w:val="315"/>
                                    </w:trPr>
                                    <w:tc>
                                      <w:tcPr>
                                        <w:tcW w:w="2216" w:type="dxa"/>
                                        <w:tcBorders>
                                          <w:top w:val="single" w:sz="1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52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Tues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5" w:type="dxa"/>
                                        <w:tcBorders>
                                          <w:top w:val="single" w:sz="1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53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Wed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15" w:type="dxa"/>
                                        <w:tcBorders>
                                          <w:top w:val="single" w:sz="1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54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Thurs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4" w:type="dxa"/>
                                        <w:tcBorders>
                                          <w:top w:val="single" w:sz="1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55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Fri</w:t>
                                        </w:r>
                                      </w:p>
                                    </w:tc>
                                  </w:tr>
                                  <w:tr w:rsidR="002C4484" w14:paraId="735E1162" w14:textId="77777777" w:rsidTr="002C4484">
                                    <w:trPr>
                                      <w:trHeight w:val="1105"/>
                                    </w:trPr>
                                    <w:tc>
                                      <w:tcPr>
                                        <w:tcW w:w="2216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57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31</w:t>
                                        </w:r>
                                      </w:p>
                                      <w:p w14:paraId="735E1158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Ham &amp; French Toast or Pancakes, orange slices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59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  <w:p w14:paraId="735E115A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Chinese Plate</w:t>
                                        </w:r>
                                      </w:p>
                                      <w:p w14:paraId="735E115B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Rice, eggroll, honey garlic meat balls, stir fry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5C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  <w:p w14:paraId="735E115D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Pizza Day     </w:t>
                                        </w:r>
                                      </w:p>
                                      <w:p w14:paraId="735E115E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Regular, barbeque chicken or veggie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4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5F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  <w:p w14:paraId="735E1160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b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color w:val="000000" w:themeColor="text1"/>
                                            <w:kern w:val="24"/>
                                          </w:rPr>
                                          <w:t>Good Friday</w:t>
                                        </w:r>
                                      </w:p>
                                      <w:p w14:paraId="735E1161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color w:val="000000" w:themeColor="text1"/>
                                            <w:kern w:val="24"/>
                                          </w:rPr>
                                          <w:t>No School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2C4484" w14:paraId="735E116E" w14:textId="77777777" w:rsidTr="002C4484">
                                    <w:trPr>
                                      <w:trHeight w:val="1195"/>
                                    </w:trPr>
                                    <w:tc>
                                      <w:tcPr>
                                        <w:tcW w:w="2216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63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  <w:p w14:paraId="735E1164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Subs served with Seasoned Potato Wedges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65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  <w:p w14:paraId="735E1166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Chicken &amp; Veggies in gravy served on a biscuit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67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  <w:p w14:paraId="735E1168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Pizza Day     </w:t>
                                        </w:r>
                                      </w:p>
                                      <w:p w14:paraId="735E1169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Regular, barbeque chicken or veggie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4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6A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10</w:t>
                                        </w:r>
                                      </w:p>
                                      <w:p w14:paraId="735E116B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b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color w:val="000000" w:themeColor="text1"/>
                                            <w:kern w:val="24"/>
                                          </w:rPr>
                                          <w:t>No School</w:t>
                                        </w:r>
                                      </w:p>
                                      <w:p w14:paraId="735E116C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Parent Teacher AM</w:t>
                                        </w:r>
                                      </w:p>
                                      <w:p w14:paraId="735E116D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CD day PM</w:t>
                                        </w:r>
                                      </w:p>
                                    </w:tc>
                                  </w:tr>
                                  <w:tr w:rsidR="002C4484" w14:paraId="735E1179" w14:textId="77777777" w:rsidTr="002C4484">
                                    <w:trPr>
                                      <w:trHeight w:val="1123"/>
                                    </w:trPr>
                                    <w:tc>
                                      <w:tcPr>
                                        <w:tcW w:w="2216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6F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14</w:t>
                                        </w:r>
                                      </w:p>
                                      <w:p w14:paraId="735E1170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Lasagna &amp; Cesar Salad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71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15</w:t>
                                        </w:r>
                                      </w:p>
                                      <w:p w14:paraId="735E1172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Pork roast with potatoes and veggies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73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16</w:t>
                                        </w:r>
                                      </w:p>
                                      <w:p w14:paraId="735E1174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Chicken Fajita</w:t>
                                        </w:r>
                                      </w:p>
                                      <w:p w14:paraId="735E1175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&amp; Seasoned Potato Wedges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4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76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17</w:t>
                                        </w:r>
                                      </w:p>
                                      <w:p w14:paraId="735E1177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Pizza Day </w:t>
                                        </w:r>
                                      </w:p>
                                      <w:p w14:paraId="735E1178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Regular or Veggie Pizza</w:t>
                                        </w:r>
                                      </w:p>
                                    </w:tc>
                                  </w:tr>
                                  <w:tr w:rsidR="002C4484" w14:paraId="735E1183" w14:textId="77777777" w:rsidTr="002C4484">
                                    <w:trPr>
                                      <w:trHeight w:val="1168"/>
                                    </w:trPr>
                                    <w:tc>
                                      <w:tcPr>
                                        <w:tcW w:w="2216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7A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21</w:t>
                                        </w:r>
                                      </w:p>
                                      <w:p w14:paraId="735E117B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Beef Stir Fry, Rice, &amp;  veggies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7C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22</w:t>
                                        </w:r>
                                      </w:p>
                                      <w:p w14:paraId="735E117D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 xml:space="preserve">Orange Ginger Chicken &amp; Rice or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7E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23</w:t>
                                        </w:r>
                                      </w:p>
                                      <w:p w14:paraId="735E117F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Bacon Wrapped Barbecue Chicken, Potatoes, Veggies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4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80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24</w:t>
                                        </w:r>
                                      </w:p>
                                      <w:p w14:paraId="735E1181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Pizza Day</w:t>
                                        </w:r>
                                      </w:p>
                                      <w:p w14:paraId="735E1182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Regular, Hawaiian or veggie pizza</w:t>
                                        </w:r>
                                      </w:p>
                                    </w:tc>
                                  </w:tr>
                                  <w:tr w:rsidR="002C4484" w14:paraId="735E118E" w14:textId="77777777" w:rsidTr="002C4484">
                                    <w:trPr>
                                      <w:trHeight w:val="1087"/>
                                    </w:trPr>
                                    <w:tc>
                                      <w:tcPr>
                                        <w:tcW w:w="2216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1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84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28</w:t>
                                        </w:r>
                                      </w:p>
                                      <w:p w14:paraId="735E1185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Shake &amp; Bake Chicken, potatoes, veggies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1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86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29</w:t>
                                        </w:r>
                                      </w:p>
                                      <w:p w14:paraId="735E1187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Hawaiian Pineapple Chicken, potatoes, Veggies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1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88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30</w:t>
                                        </w:r>
                                      </w:p>
                                      <w:p w14:paraId="735E1189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Pizza Day</w:t>
                                        </w:r>
                                      </w:p>
                                      <w:p w14:paraId="735E118A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Regular, Hawaiian, Veggie or BBQ chicken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4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1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8B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May 1</w:t>
                                        </w:r>
                                      </w:p>
                                      <w:p w14:paraId="735E118C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b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color w:val="000000" w:themeColor="text1"/>
                                            <w:kern w:val="24"/>
                                          </w:rPr>
                                          <w:t xml:space="preserve">No School </w:t>
                                        </w:r>
                                      </w:p>
                                      <w:p w14:paraId="735E118D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Professional Development Day</w:t>
                                        </w:r>
                                      </w:p>
                                    </w:tc>
                                  </w:tr>
                                </w:tbl>
                                <w:p w14:paraId="735E118F" w14:textId="77777777" w:rsidR="002C4484" w:rsidRDefault="002C4484" w:rsidP="002C4484">
                                  <w:pPr>
                                    <w:jc w:val="center"/>
                                    <w:rPr>
                                      <w:rFonts w:asciiTheme="majorHAnsi" w:eastAsiaTheme="majorEastAsia" w:hAnsi="Calibri" w:cstheme="majorBidi"/>
                                      <w:b/>
                                      <w:color w:val="1F497D" w:themeColor="text2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="Calibri" w:cstheme="majorBidi"/>
                                      <w:b/>
                                      <w:color w:val="1F497D" w:themeColor="text2"/>
                                      <w:kern w:val="24"/>
                                      <w:sz w:val="48"/>
                                      <w:szCs w:val="48"/>
                                    </w:rPr>
                                    <w:t>May 2015</w:t>
                                  </w:r>
                                </w:p>
                                <w:tbl>
                                  <w:tblPr>
                                    <w:tblW w:w="10250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600" w:firstRow="0" w:lastRow="0" w:firstColumn="0" w:lastColumn="0" w:noHBand="1" w:noVBand="1"/>
                                  </w:tblPr>
                                  <w:tblGrid>
                                    <w:gridCol w:w="2315"/>
                                    <w:gridCol w:w="2625"/>
                                    <w:gridCol w:w="2610"/>
                                    <w:gridCol w:w="2700"/>
                                  </w:tblGrid>
                                  <w:tr w:rsidR="002C4484" w14:paraId="735E1194" w14:textId="77777777" w:rsidTr="002C4484">
                                    <w:trPr>
                                      <w:trHeight w:val="252"/>
                                    </w:trPr>
                                    <w:tc>
                                      <w:tcPr>
                                        <w:tcW w:w="2315" w:type="dxa"/>
                                        <w:tcBorders>
                                          <w:top w:val="single" w:sz="1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90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Tues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25" w:type="dxa"/>
                                        <w:tcBorders>
                                          <w:top w:val="single" w:sz="1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91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Wed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10" w:type="dxa"/>
                                        <w:tcBorders>
                                          <w:top w:val="single" w:sz="1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92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Thurs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00" w:type="dxa"/>
                                        <w:tcBorders>
                                          <w:top w:val="single" w:sz="1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93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Fri</w:t>
                                        </w:r>
                                      </w:p>
                                    </w:tc>
                                  </w:tr>
                                  <w:tr w:rsidR="002C4484" w14:paraId="735E11A0" w14:textId="77777777" w:rsidTr="002C4484">
                                    <w:trPr>
                                      <w:trHeight w:val="1123"/>
                                    </w:trPr>
                                    <w:tc>
                                      <w:tcPr>
                                        <w:tcW w:w="23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95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  <w:p w14:paraId="735E1196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Quiche &amp; Homefries, fruit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2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97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  <w:p w14:paraId="735E1198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  <w:t>No Cafeteria</w:t>
                                        </w:r>
                                      </w:p>
                                      <w:p w14:paraId="735E1199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</w:rPr>
                                          <w:t>(Dessert Theatre)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10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9A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  <w:p w14:paraId="735E119B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  <w:t>No Cafeteria</w:t>
                                        </w:r>
                                      </w:p>
                                      <w:p w14:paraId="735E119C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(Dessert Theatre)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00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9D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  <w:p w14:paraId="735E119E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Pizza Day   </w:t>
                                        </w:r>
                                      </w:p>
                                      <w:p w14:paraId="735E119F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Regular, barbeque chicken or veggie </w:t>
                                        </w:r>
                                      </w:p>
                                    </w:tc>
                                  </w:tr>
                                  <w:tr w:rsidR="002C4484" w14:paraId="735E11AA" w14:textId="77777777" w:rsidTr="002C4484">
                                    <w:trPr>
                                      <w:trHeight w:val="1213"/>
                                    </w:trPr>
                                    <w:tc>
                                      <w:tcPr>
                                        <w:tcW w:w="23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A1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  <w:p w14:paraId="735E11A2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Beef &amp; Veggie Stir Fry served on rice  Milk &amp; Dessert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2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A3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13</w:t>
                                        </w:r>
                                      </w:p>
                                      <w:p w14:paraId="735E11A4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Soft wrap beef tacos &amp; toss salad, </w:t>
                                        </w:r>
                                      </w:p>
                                      <w:p w14:paraId="735E11A5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dessert, milk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10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A6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14</w:t>
                                        </w:r>
                                      </w:p>
                                      <w:p w14:paraId="735E11A7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eastAsiaTheme="minorEastAsia" w:hAnsi="Calibri"/>
                                            <w:color w:val="000000" w:themeColor="text1"/>
                                            <w:kern w:val="24"/>
                                          </w:rPr>
                                          <w:t>Spaghetti &amp; Garlic Bread, Caesar Salad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00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A8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15</w:t>
                                        </w:r>
                                      </w:p>
                                      <w:p w14:paraId="735E11A9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Pizza Day   Hawaiian, regular, veggie, Meal</w:t>
                                        </w:r>
                                      </w:p>
                                    </w:tc>
                                  </w:tr>
                                  <w:tr w:rsidR="002C4484" w14:paraId="735E11B4" w14:textId="77777777" w:rsidTr="002C4484">
                                    <w:trPr>
                                      <w:trHeight w:val="1114"/>
                                    </w:trPr>
                                    <w:tc>
                                      <w:tcPr>
                                        <w:tcW w:w="23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AB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19</w:t>
                                        </w:r>
                                      </w:p>
                                      <w:p w14:paraId="735E11AC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Hawaiian Chicken, Rice, Veggies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2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AD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  <w:p w14:paraId="735E11AE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Breakfast </w:t>
                                        </w:r>
                                      </w:p>
                                      <w:p w14:paraId="735E11AF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Meat, eggs, pancakes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10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B0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21</w:t>
                                        </w:r>
                                      </w:p>
                                      <w:p w14:paraId="735E11B1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Barbeque Items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00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B2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22</w:t>
                                        </w:r>
                                      </w:p>
                                      <w:p w14:paraId="735E11B3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Pizza Day   Hawaiian, regular, veggie, Meal</w:t>
                                        </w:r>
                                      </w:p>
                                    </w:tc>
                                  </w:tr>
                                  <w:tr w:rsidR="002C4484" w14:paraId="735E11BE" w14:textId="77777777" w:rsidTr="002C4484">
                                    <w:trPr>
                                      <w:trHeight w:val="1006"/>
                                    </w:trPr>
                                    <w:tc>
                                      <w:tcPr>
                                        <w:tcW w:w="23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B5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26</w:t>
                                        </w:r>
                                      </w:p>
                                      <w:p w14:paraId="735E11B6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Barbeque Items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2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</w:tcPr>
                                      <w:p w14:paraId="735E11B7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27</w:t>
                                        </w:r>
                                      </w:p>
                                      <w:p w14:paraId="735E11B8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French Toast &amp; Ham </w:t>
                                        </w:r>
                                      </w:p>
                                      <w:p w14:paraId="735E11B9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10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BA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28</w:t>
                                        </w:r>
                                      </w:p>
                                      <w:p w14:paraId="735E11BB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Barbeque Items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00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14:paraId="735E11BC" w14:textId="77777777"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29</w:t>
                                        </w:r>
                                      </w:p>
                                      <w:p w14:paraId="735E11BD" w14:textId="77777777"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Pizza Day   Hawaiian, regular, veggie, Meal</w:t>
                                        </w:r>
                                      </w:p>
                                    </w:tc>
                                  </w:tr>
                                </w:tbl>
                                <w:p w14:paraId="735E11BF" w14:textId="77777777" w:rsidR="002C4484" w:rsidRDefault="002C4484" w:rsidP="002C4484">
                                  <w:pP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14:paraId="735E11C0" w14:textId="77777777" w:rsidR="007E192D" w:rsidRDefault="007E192D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C1" w14:textId="77777777" w:rsidR="007E192D" w:rsidRDefault="007E192D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C2" w14:textId="77777777" w:rsidR="007E192D" w:rsidRDefault="007E192D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C3" w14:textId="77777777" w:rsidR="007E192D" w:rsidRDefault="007E192D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C4" w14:textId="77777777" w:rsidR="007E192D" w:rsidRDefault="007E192D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C5" w14:textId="77777777" w:rsidR="007E192D" w:rsidRDefault="007E192D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C6" w14:textId="77777777" w:rsidR="007E192D" w:rsidRDefault="007E192D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C7" w14:textId="77777777" w:rsidR="00653A43" w:rsidRDefault="00653A43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A85618"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Skip-a-thon for K-12 on May 28 @ Noon--Donations to benefit Mrs. Grant.</w:t>
                                  </w:r>
                                </w:p>
                                <w:p w14:paraId="735E11C8" w14:textId="77777777" w:rsidR="00653A43" w:rsidRDefault="00653A43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C9" w14:textId="77777777" w:rsidR="000F4C1D" w:rsidRDefault="000F4C1D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F4C1D"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FREE SALAD BAR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:  A big “thank you” to our friends at Sabian for sponsoring our free salad bar.  It was enjoyed by all!</w:t>
                                  </w:r>
                                </w:p>
                                <w:p w14:paraId="735E11CA" w14:textId="77777777"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CB" w14:textId="77777777"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CC" w14:textId="77777777"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CD" w14:textId="77777777"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CE" w14:textId="77777777"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CF" w14:textId="77777777"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D0" w14:textId="77777777"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D1" w14:textId="77777777"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D2" w14:textId="77777777"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D3" w14:textId="77777777"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D4" w14:textId="77777777"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D5" w14:textId="77777777"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D6" w14:textId="77777777"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D7" w14:textId="77777777"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D8" w14:textId="77777777"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D9" w14:textId="77777777" w:rsidR="0013221E" w:rsidRPr="00A85618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DA" w14:textId="77777777" w:rsidR="00653A43" w:rsidRDefault="00653A43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14:paraId="735E11DB" w14:textId="77777777" w:rsidR="00F64FF7" w:rsidRDefault="00F64FF7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DC" w14:textId="77777777" w:rsidR="00F64FF7" w:rsidRDefault="00F64FF7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DD" w14:textId="77777777" w:rsidR="000C4CD5" w:rsidRDefault="000C4CD5" w:rsidP="000C4CD5">
                                  <w:pPr>
                                    <w:ind w:left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DE" w14:textId="77777777" w:rsidR="000C4CD5" w:rsidRDefault="000C4CD5" w:rsidP="000C4CD5">
                                  <w:pPr>
                                    <w:ind w:left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7" o:spid="_x0000_s1026" type="#_x0000_t202" style="position:absolute;margin-left:-.9pt;margin-top:2pt;width:3in;height:875.7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1/twIAALw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" filled="f" stroked="f">
                      <v:textbox>
                        <w:txbxContent>
                          <w:p w14:paraId="735E1122" w14:textId="77777777" w:rsidR="00667B70" w:rsidRDefault="0099394B" w:rsidP="003970E4">
                            <w:pPr>
                              <w:pStyle w:val="Heading4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97DB5">
                              <w:rPr>
                                <w:sz w:val="32"/>
                                <w:szCs w:val="32"/>
                              </w:rPr>
                              <w:t>Important Dates</w:t>
                            </w:r>
                          </w:p>
                          <w:p w14:paraId="735E1123" w14:textId="77777777" w:rsidR="00765C07" w:rsidRPr="0055176B" w:rsidRDefault="00765C07" w:rsidP="00EC5E32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55176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55176B">
                              <w:rPr>
                                <w:b/>
                                <w:sz w:val="24"/>
                                <w:u w:val="single"/>
                              </w:rPr>
                              <w:t>April</w:t>
                            </w:r>
                            <w:r w:rsidR="0055176B">
                              <w:rPr>
                                <w:b/>
                                <w:sz w:val="24"/>
                                <w:u w:val="single"/>
                              </w:rPr>
                              <w:t>, 2015</w:t>
                            </w:r>
                          </w:p>
                          <w:p w14:paraId="735E1124" w14:textId="77777777" w:rsidR="00F64FF7" w:rsidRDefault="00765C07" w:rsidP="00F64FF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765C0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="00F64FF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 xml:space="preserve"> &amp;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Good Friday </w:t>
                            </w:r>
                            <w:r w:rsidR="007E192D">
                              <w:rPr>
                                <w:sz w:val="20"/>
                                <w:szCs w:val="20"/>
                              </w:rPr>
                              <w:t>Holiday</w:t>
                            </w:r>
                          </w:p>
                          <w:p w14:paraId="735E1125" w14:textId="77777777" w:rsidR="000C4CD5" w:rsidRPr="0073170E" w:rsidRDefault="00765C07" w:rsidP="00F64FF7">
                            <w:pPr>
                              <w:jc w:val="both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6th</w:t>
                            </w:r>
                            <w:r w:rsidR="000C4CD5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E192D">
                              <w:rPr>
                                <w:sz w:val="20"/>
                                <w:szCs w:val="20"/>
                              </w:rPr>
                              <w:t>Easter Monday Holiday</w:t>
                            </w:r>
                          </w:p>
                          <w:p w14:paraId="735E1126" w14:textId="77777777" w:rsidR="0073170E" w:rsidRPr="0073170E" w:rsidRDefault="00765C07" w:rsidP="00765C07">
                            <w:pPr>
                              <w:ind w:left="720" w:hanging="720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="000C4CD5" w:rsidRPr="000C4CD5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0C4CD5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K-12 Report cards to home</w:t>
                            </w:r>
                          </w:p>
                          <w:p w14:paraId="735E1127" w14:textId="77777777" w:rsidR="0073170E" w:rsidRDefault="00765C07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3703C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C3703C">
                              <w:rPr>
                                <w:sz w:val="20"/>
                                <w:szCs w:val="20"/>
                              </w:rPr>
                              <w:tab/>
                              <w:t xml:space="preserve">HPV #3 Gr. 7 </w:t>
                            </w:r>
                            <w:r w:rsidRPr="00765C07">
                              <w:rPr>
                                <w:sz w:val="20"/>
                                <w:szCs w:val="20"/>
                              </w:rPr>
                              <w:t>girls’ immunizations</w:t>
                            </w:r>
                          </w:p>
                          <w:p w14:paraId="735E1128" w14:textId="77777777" w:rsidR="00C3703C" w:rsidRDefault="00C3703C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A85618">
                              <w:rPr>
                                <w:sz w:val="20"/>
                                <w:szCs w:val="20"/>
                              </w:rPr>
                              <w:t xml:space="preserve">Also,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Gr. 9 students who missed </w:t>
                            </w:r>
                          </w:p>
                          <w:p w14:paraId="735E1129" w14:textId="77777777" w:rsidR="00C3703C" w:rsidRDefault="00C3703C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Meningitis vaccine last fall –bring</w:t>
                            </w:r>
                          </w:p>
                          <w:p w14:paraId="735E112A" w14:textId="77777777" w:rsidR="00C3703C" w:rsidRDefault="00C3703C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A85618">
                              <w:rPr>
                                <w:sz w:val="20"/>
                                <w:szCs w:val="20"/>
                              </w:rPr>
                              <w:t>In permission slips before the 8</w:t>
                            </w:r>
                            <w:r w:rsidR="00A85618" w:rsidRPr="00A85618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A8561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35E112B" w14:textId="77777777" w:rsidR="008676A8" w:rsidRDefault="008676A8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8676A8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A85618">
                              <w:rPr>
                                <w:sz w:val="20"/>
                                <w:szCs w:val="20"/>
                                <w:u w:val="single"/>
                              </w:rPr>
                              <w:t>5:30 pm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PSSC </w:t>
                            </w:r>
                          </w:p>
                          <w:p w14:paraId="735E112C" w14:textId="77777777" w:rsidR="008676A8" w:rsidRDefault="008676A8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A85618">
                              <w:rPr>
                                <w:sz w:val="20"/>
                                <w:szCs w:val="20"/>
                                <w:u w:val="single"/>
                              </w:rPr>
                              <w:t>7 pm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Course selection information Session gr. 9-12</w:t>
                            </w:r>
                          </w:p>
                          <w:p w14:paraId="735E112D" w14:textId="77777777" w:rsidR="008676A8" w:rsidRDefault="008676A8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8676A8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136FA7">
                              <w:rPr>
                                <w:sz w:val="20"/>
                                <w:szCs w:val="20"/>
                                <w:u w:val="single"/>
                              </w:rPr>
                              <w:t>No school for students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735E112E" w14:textId="77777777" w:rsidR="00595A49" w:rsidRDefault="008676A8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A85618">
                              <w:rPr>
                                <w:sz w:val="20"/>
                                <w:szCs w:val="20"/>
                                <w:u w:val="single"/>
                              </w:rPr>
                              <w:t>9 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–Course selection</w:t>
                            </w:r>
                          </w:p>
                          <w:p w14:paraId="735E112F" w14:textId="77777777" w:rsidR="008676A8" w:rsidRDefault="008676A8" w:rsidP="00595A49">
                            <w:pPr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information Session gr. 9-12</w:t>
                            </w:r>
                          </w:p>
                          <w:p w14:paraId="735E1130" w14:textId="77777777" w:rsidR="00595A49" w:rsidRDefault="00595A49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A85618">
                              <w:rPr>
                                <w:sz w:val="20"/>
                                <w:szCs w:val="20"/>
                                <w:u w:val="single"/>
                              </w:rPr>
                              <w:t>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-Parent/Teacher interviews</w:t>
                            </w:r>
                          </w:p>
                          <w:p w14:paraId="735E1131" w14:textId="77777777" w:rsidR="00595A49" w:rsidRDefault="00595A49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A85618">
                              <w:rPr>
                                <w:sz w:val="20"/>
                                <w:szCs w:val="20"/>
                                <w:u w:val="single"/>
                              </w:rPr>
                              <w:t>pm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PD for teachers</w:t>
                            </w:r>
                          </w:p>
                          <w:p w14:paraId="735E1132" w14:textId="77777777" w:rsidR="001F4C89" w:rsidRDefault="001F4C89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23rd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A85618">
                              <w:rPr>
                                <w:sz w:val="20"/>
                                <w:szCs w:val="20"/>
                                <w:u w:val="single"/>
                              </w:rPr>
                              <w:t>9 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–Meduxnekeag presentations in library</w:t>
                            </w:r>
                          </w:p>
                          <w:p w14:paraId="735E1133" w14:textId="77777777" w:rsidR="00D0304A" w:rsidRDefault="00D0304A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30</w:t>
                            </w:r>
                            <w:r w:rsidRPr="00D0304A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7E192D">
                              <w:rPr>
                                <w:sz w:val="20"/>
                                <w:szCs w:val="20"/>
                                <w:u w:val="single"/>
                              </w:rPr>
                              <w:t>4-ll:30 pm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–Evening trip to the</w:t>
                            </w:r>
                          </w:p>
                          <w:p w14:paraId="735E1134" w14:textId="77777777" w:rsidR="00D0304A" w:rsidRDefault="00D0304A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Playhouse in Fredericton</w:t>
                            </w:r>
                            <w:r w:rsidR="0055176B">
                              <w:rPr>
                                <w:sz w:val="20"/>
                                <w:szCs w:val="20"/>
                              </w:rPr>
                              <w:t>.  Permission slips were sent home.</w:t>
                            </w:r>
                          </w:p>
                          <w:p w14:paraId="735E1135" w14:textId="77777777" w:rsidR="00136FA7" w:rsidRPr="00136FA7" w:rsidRDefault="0073170E" w:rsidP="00136FA7">
                            <w:pPr>
                              <w:ind w:left="720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3170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55176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May, 2015</w:t>
                            </w:r>
                          </w:p>
                          <w:p w14:paraId="735E1136" w14:textId="77777777" w:rsidR="0055176B" w:rsidRDefault="00136FA7" w:rsidP="00136F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36FA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55176B">
                              <w:rPr>
                                <w:sz w:val="20"/>
                                <w:szCs w:val="20"/>
                              </w:rPr>
                              <w:t>Provincial Council Day</w:t>
                            </w:r>
                          </w:p>
                          <w:p w14:paraId="735E1137" w14:textId="77777777" w:rsidR="0055176B" w:rsidRPr="00136FA7" w:rsidRDefault="0055176B" w:rsidP="0055176B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136FA7" w:rsidRPr="00136FA7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No school for students </w:t>
                            </w:r>
                          </w:p>
                          <w:p w14:paraId="735E1138" w14:textId="77777777" w:rsidR="0055176B" w:rsidRDefault="0055176B" w:rsidP="005517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55176B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NBTA Branch Day</w:t>
                            </w:r>
                          </w:p>
                          <w:p w14:paraId="735E1139" w14:textId="77777777" w:rsidR="0055176B" w:rsidRPr="00136FA7" w:rsidRDefault="0055176B" w:rsidP="0055176B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136FA7">
                              <w:rPr>
                                <w:sz w:val="20"/>
                                <w:szCs w:val="20"/>
                                <w:u w:val="single"/>
                              </w:rPr>
                              <w:t>No school for students</w:t>
                            </w:r>
                          </w:p>
                          <w:p w14:paraId="735E113A" w14:textId="77777777" w:rsidR="00F64FF7" w:rsidRDefault="00F64FF7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14</w:t>
                            </w:r>
                            <w:r w:rsidRPr="00F64FF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36FA7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E192D" w:rsidRPr="007E192D">
                              <w:rPr>
                                <w:sz w:val="20"/>
                                <w:szCs w:val="20"/>
                                <w:u w:val="single"/>
                              </w:rPr>
                              <w:t>6-8 pm</w:t>
                            </w:r>
                            <w:r w:rsidR="007E192D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="00136FA7">
                              <w:rPr>
                                <w:sz w:val="20"/>
                                <w:szCs w:val="20"/>
                              </w:rPr>
                              <w:t>Art Show/</w:t>
                            </w:r>
                            <w:r w:rsidR="007E192D">
                              <w:rPr>
                                <w:sz w:val="20"/>
                                <w:szCs w:val="20"/>
                              </w:rPr>
                              <w:t>Music Performances/</w:t>
                            </w:r>
                            <w:r w:rsidR="00136FA7">
                              <w:rPr>
                                <w:sz w:val="20"/>
                                <w:szCs w:val="20"/>
                              </w:rPr>
                              <w:t>Open House</w:t>
                            </w:r>
                          </w:p>
                          <w:p w14:paraId="735E113B" w14:textId="77777777" w:rsidR="007E192D" w:rsidRDefault="007E192D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(mark this date on your</w:t>
                            </w:r>
                          </w:p>
                          <w:p w14:paraId="735E113C" w14:textId="77777777" w:rsidR="007E192D" w:rsidRDefault="007E192D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calendar, don’t miss it!)</w:t>
                            </w:r>
                          </w:p>
                          <w:p w14:paraId="735E113D" w14:textId="77777777" w:rsidR="00F64FF7" w:rsidRDefault="00F64FF7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17</w:t>
                            </w:r>
                            <w:r w:rsidRPr="00F64FF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Victoria Day Holiday</w:t>
                            </w:r>
                          </w:p>
                          <w:p w14:paraId="735E113E" w14:textId="77777777" w:rsidR="00F64FF7" w:rsidRDefault="00F64FF7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  <w:r w:rsidRPr="00F64FF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E192D" w:rsidRPr="002C4484">
                              <w:rPr>
                                <w:sz w:val="20"/>
                                <w:szCs w:val="20"/>
                                <w:u w:val="single"/>
                              </w:rPr>
                              <w:t>9-10 am</w:t>
                            </w:r>
                            <w:r w:rsidR="007E192D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Volunteer Tea in Library</w:t>
                            </w:r>
                          </w:p>
                          <w:p w14:paraId="735E113F" w14:textId="77777777" w:rsidR="00F64FF7" w:rsidRDefault="00F64FF7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21</w:t>
                            </w:r>
                            <w:r w:rsidRPr="00F64FF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Marne Run</w:t>
                            </w:r>
                          </w:p>
                          <w:p w14:paraId="735E1140" w14:textId="77777777" w:rsidR="00F64FF7" w:rsidRDefault="00F64FF7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27</w:t>
                            </w:r>
                            <w:r w:rsidRPr="00F64FF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7E192D">
                              <w:rPr>
                                <w:sz w:val="20"/>
                                <w:szCs w:val="20"/>
                                <w:u w:val="single"/>
                              </w:rPr>
                              <w:t>7 pm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-Athletic Banquet</w:t>
                            </w:r>
                            <w:r w:rsidR="00A85618">
                              <w:rPr>
                                <w:sz w:val="20"/>
                                <w:szCs w:val="20"/>
                              </w:rPr>
                              <w:t xml:space="preserve"> (Adm: $3)</w:t>
                            </w:r>
                          </w:p>
                          <w:p w14:paraId="735E1141" w14:textId="77777777" w:rsidR="007E192D" w:rsidRDefault="00136FA7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28</w:t>
                            </w:r>
                            <w:r w:rsidRPr="00136FA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Noon – T</w:t>
                            </w:r>
                            <w:r w:rsidR="007E192D">
                              <w:rPr>
                                <w:sz w:val="20"/>
                                <w:szCs w:val="20"/>
                              </w:rPr>
                              <w:t>rack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&amp; F</w:t>
                            </w:r>
                            <w:r w:rsidR="007E192D">
                              <w:rPr>
                                <w:sz w:val="20"/>
                                <w:szCs w:val="20"/>
                              </w:rPr>
                              <w:t>ield -6-12</w:t>
                            </w:r>
                          </w:p>
                          <w:p w14:paraId="735E1142" w14:textId="77777777" w:rsidR="002C4484" w:rsidRDefault="002C4484" w:rsidP="00653A43">
                            <w:pPr>
                              <w:pStyle w:val="NormalWeb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735E1143" w14:textId="77777777" w:rsidR="00653A43" w:rsidRPr="00A85618" w:rsidRDefault="002C4484" w:rsidP="00653A43">
                            <w:pPr>
                              <w:pStyle w:val="NormalWeb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</w:rPr>
                              <w:t>C</w:t>
                            </w:r>
                            <w:r w:rsidR="00653A43" w:rsidRPr="00A85618"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</w:rPr>
                              <w:t xml:space="preserve">HS ATHLETICS </w:t>
                            </w:r>
                          </w:p>
                          <w:p w14:paraId="735E1144" w14:textId="77777777" w:rsidR="00653A43" w:rsidRDefault="00653A43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45" w14:textId="77777777" w:rsidR="00653A43" w:rsidRPr="007E192D" w:rsidRDefault="00653A43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E192D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  <w:t>Badminton Regionals April 10/11 at CHS (TBD)</w:t>
                            </w:r>
                          </w:p>
                          <w:p w14:paraId="735E1146" w14:textId="77777777" w:rsidR="00653A43" w:rsidRPr="007E192D" w:rsidRDefault="00653A43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E192D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  <w:t>Badminton Provincials April 17-18 @ Saint Quentin (beginning at 6 pm on April 17</w:t>
                            </w:r>
                            <w:r w:rsidRPr="007E192D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7E192D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735E1147" w14:textId="77777777" w:rsidR="00653A43" w:rsidRPr="007E192D" w:rsidRDefault="00653A43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35E1148" w14:textId="77777777" w:rsidR="00653A43" w:rsidRPr="007E192D" w:rsidRDefault="00653A43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E192D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  <w:t xml:space="preserve">Track and Field training (run, jump, throw) for Middle &amp; High School students will begin on </w:t>
                            </w:r>
                            <w:r w:rsidRPr="007E192D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Tuesday, April 14 @ 3:00pm</w:t>
                            </w:r>
                            <w:r w:rsidRPr="007E192D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  <w:t>. More details to follow.</w:t>
                            </w:r>
                          </w:p>
                          <w:p w14:paraId="735E1149" w14:textId="77777777" w:rsidR="007E192D" w:rsidRPr="007E192D" w:rsidRDefault="007E192D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35E114A" w14:textId="77777777" w:rsidR="007E192D" w:rsidRDefault="007E192D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4B" w14:textId="77777777" w:rsidR="002C4484" w:rsidRPr="00D1148B" w:rsidRDefault="00D1148B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D1148B">
                              <w:rPr>
                                <w:rFonts w:ascii="Tahoma" w:hAnsi="Tahoma" w:cs="Tahoma"/>
                                <w:b/>
                                <w:color w:val="000000"/>
                                <w:sz w:val="26"/>
                                <w:szCs w:val="26"/>
                              </w:rPr>
                              <w:t>Crabbe Mountain &amp; Clay Café</w:t>
                            </w:r>
                          </w:p>
                          <w:p w14:paraId="735E114C" w14:textId="77777777" w:rsidR="00D1148B" w:rsidRDefault="00D1148B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4D" w14:textId="77777777" w:rsidR="00D1148B" w:rsidRDefault="00D1148B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>Thank you to our supervisors.  We had  several compliments on our students’ manners and behavior at both venues.</w:t>
                            </w:r>
                          </w:p>
                          <w:p w14:paraId="735E114E" w14:textId="77777777" w:rsidR="002C4484" w:rsidRDefault="002C4484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4F" w14:textId="77777777" w:rsidR="002C4484" w:rsidRDefault="00D1148B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35E11F2" wp14:editId="735E11F3">
                                  <wp:extent cx="2894430" cy="1626781"/>
                                  <wp:effectExtent l="0" t="0" r="1270" b="0"/>
                                  <wp:docPr id="13" name="Picture 13" descr="C:\Users\dickina\AppData\Local\Microsoft\Windows\Temporary Internet Files\Content.Outlook\6Y2UDTLM\IMG_5884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ickina\AppData\Local\Microsoft\Windows\Temporary Internet Files\Content.Outlook\6Y2UDTLM\IMG_5884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346" r="190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2029" cy="1625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5E1150" w14:textId="77777777" w:rsidR="00D1148B" w:rsidRDefault="00D1148B" w:rsidP="002C4484">
                            <w:pPr>
                              <w:jc w:val="center"/>
                              <w:rPr>
                                <w:rFonts w:asciiTheme="majorHAnsi" w:eastAsiaTheme="majorEastAsia" w:hAnsi="Calibri" w:cstheme="majorBidi"/>
                                <w:b/>
                                <w:color w:val="1F497D" w:themeColor="text2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735E1151" w14:textId="77777777" w:rsidR="002C4484" w:rsidRDefault="002C4484" w:rsidP="002C448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="Calibri" w:cstheme="majorBidi"/>
                                <w:b/>
                                <w:color w:val="1F497D" w:themeColor="text2"/>
                                <w:kern w:val="24"/>
                                <w:sz w:val="48"/>
                                <w:szCs w:val="48"/>
                              </w:rPr>
                              <w:t>April 2015 Cafeteria Menu</w:t>
                            </w:r>
                          </w:p>
                          <w:tbl>
                            <w:tblPr>
                              <w:tblW w:w="1026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216"/>
                              <w:gridCol w:w="2715"/>
                              <w:gridCol w:w="2615"/>
                              <w:gridCol w:w="2714"/>
                            </w:tblGrid>
                            <w:tr w:rsidR="002C4484" w14:paraId="735E1156" w14:textId="77777777" w:rsidTr="002C4484">
                              <w:trPr>
                                <w:trHeight w:val="315"/>
                              </w:trPr>
                              <w:tc>
                                <w:tcPr>
                                  <w:tcW w:w="2216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52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Tues</w:t>
                                  </w:r>
                                </w:p>
                              </w:tc>
                              <w:tc>
                                <w:tcPr>
                                  <w:tcW w:w="2715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53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Wed</w:t>
                                  </w:r>
                                </w:p>
                              </w:tc>
                              <w:tc>
                                <w:tcPr>
                                  <w:tcW w:w="2615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54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Thurs</w:t>
                                  </w:r>
                                </w:p>
                              </w:tc>
                              <w:tc>
                                <w:tcPr>
                                  <w:tcW w:w="2714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55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Fri</w:t>
                                  </w:r>
                                </w:p>
                              </w:tc>
                            </w:tr>
                            <w:tr w:rsidR="002C4484" w14:paraId="735E1162" w14:textId="77777777" w:rsidTr="002C4484">
                              <w:trPr>
                                <w:trHeight w:val="1105"/>
                              </w:trPr>
                              <w:tc>
                                <w:tcPr>
                                  <w:tcW w:w="22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57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31</w:t>
                                  </w:r>
                                </w:p>
                                <w:p w14:paraId="735E1158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Ham &amp; French Toast or Pancakes, orange slices</w:t>
                                  </w:r>
                                </w:p>
                              </w:tc>
                              <w:tc>
                                <w:tcPr>
                                  <w:tcW w:w="27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59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  <w:p w14:paraId="735E115A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Chinese Plate</w:t>
                                  </w:r>
                                </w:p>
                                <w:p w14:paraId="735E115B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Rice, eggroll, honey garlic meat balls, stir fry</w:t>
                                  </w:r>
                                </w:p>
                              </w:tc>
                              <w:tc>
                                <w:tcPr>
                                  <w:tcW w:w="26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5C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</w:t>
                                  </w:r>
                                </w:p>
                                <w:p w14:paraId="735E115D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Pizza Day     </w:t>
                                  </w:r>
                                </w:p>
                                <w:p w14:paraId="735E115E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Regular, barbeque chicken or veggie</w:t>
                                  </w:r>
                                </w:p>
                              </w:tc>
                              <w:tc>
                                <w:tcPr>
                                  <w:tcW w:w="27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5F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3</w:t>
                                  </w:r>
                                </w:p>
                                <w:p w14:paraId="735E1160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kern w:val="24"/>
                                    </w:rPr>
                                    <w:t>Good Friday</w:t>
                                  </w:r>
                                </w:p>
                                <w:p w14:paraId="735E1161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kern w:val="24"/>
                                    </w:rPr>
                                    <w:t>No School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C4484" w14:paraId="735E116E" w14:textId="77777777" w:rsidTr="002C4484">
                              <w:trPr>
                                <w:trHeight w:val="1195"/>
                              </w:trPr>
                              <w:tc>
                                <w:tcPr>
                                  <w:tcW w:w="22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63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7</w:t>
                                  </w:r>
                                </w:p>
                                <w:p w14:paraId="735E1164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Subs served with Seasoned Potato Wedges</w:t>
                                  </w:r>
                                </w:p>
                              </w:tc>
                              <w:tc>
                                <w:tcPr>
                                  <w:tcW w:w="27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65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8</w:t>
                                  </w:r>
                                </w:p>
                                <w:p w14:paraId="735E1166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Chicken &amp; Veggies in gravy served on a biscuit</w:t>
                                  </w:r>
                                </w:p>
                              </w:tc>
                              <w:tc>
                                <w:tcPr>
                                  <w:tcW w:w="26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67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9</w:t>
                                  </w:r>
                                </w:p>
                                <w:p w14:paraId="735E1168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Pizza Day     </w:t>
                                  </w:r>
                                </w:p>
                                <w:p w14:paraId="735E1169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Regular, barbeque chicken or veggie </w:t>
                                  </w:r>
                                </w:p>
                              </w:tc>
                              <w:tc>
                                <w:tcPr>
                                  <w:tcW w:w="27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6A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10</w:t>
                                  </w:r>
                                </w:p>
                                <w:p w14:paraId="735E116B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kern w:val="24"/>
                                    </w:rPr>
                                    <w:t>No School</w:t>
                                  </w:r>
                                </w:p>
                                <w:p w14:paraId="735E116C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Parent Teacher AM</w:t>
                                  </w:r>
                                </w:p>
                                <w:p w14:paraId="735E116D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CD day PM</w:t>
                                  </w:r>
                                </w:p>
                              </w:tc>
                            </w:tr>
                            <w:tr w:rsidR="002C4484" w14:paraId="735E1179" w14:textId="77777777" w:rsidTr="002C4484">
                              <w:trPr>
                                <w:trHeight w:val="1123"/>
                              </w:trPr>
                              <w:tc>
                                <w:tcPr>
                                  <w:tcW w:w="22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6F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14</w:t>
                                  </w:r>
                                </w:p>
                                <w:p w14:paraId="735E1170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Lasagna &amp; Cesar Salad</w:t>
                                  </w:r>
                                </w:p>
                              </w:tc>
                              <w:tc>
                                <w:tcPr>
                                  <w:tcW w:w="27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71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15</w:t>
                                  </w:r>
                                </w:p>
                                <w:p w14:paraId="735E1172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Pork roast with potatoes and veggies</w:t>
                                  </w:r>
                                </w:p>
                              </w:tc>
                              <w:tc>
                                <w:tcPr>
                                  <w:tcW w:w="26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73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16</w:t>
                                  </w:r>
                                </w:p>
                                <w:p w14:paraId="735E1174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Chicken Fajita</w:t>
                                  </w:r>
                                </w:p>
                                <w:p w14:paraId="735E1175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&amp; Seasoned Potato Wedges</w:t>
                                  </w:r>
                                </w:p>
                              </w:tc>
                              <w:tc>
                                <w:tcPr>
                                  <w:tcW w:w="27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76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17</w:t>
                                  </w:r>
                                </w:p>
                                <w:p w14:paraId="735E1177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Pizza Day </w:t>
                                  </w:r>
                                </w:p>
                                <w:p w14:paraId="735E1178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Regular or Veggie Pizza</w:t>
                                  </w:r>
                                </w:p>
                              </w:tc>
                            </w:tr>
                            <w:tr w:rsidR="002C4484" w14:paraId="735E1183" w14:textId="77777777" w:rsidTr="002C4484">
                              <w:trPr>
                                <w:trHeight w:val="1168"/>
                              </w:trPr>
                              <w:tc>
                                <w:tcPr>
                                  <w:tcW w:w="22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7A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21</w:t>
                                  </w:r>
                                </w:p>
                                <w:p w14:paraId="735E117B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Beef Stir Fry, Rice, &amp;  veggies </w:t>
                                  </w:r>
                                </w:p>
                              </w:tc>
                              <w:tc>
                                <w:tcPr>
                                  <w:tcW w:w="27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7C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22</w:t>
                                  </w:r>
                                </w:p>
                                <w:p w14:paraId="735E117D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Orange Ginger Chicken &amp; Rice or </w:t>
                                  </w:r>
                                </w:p>
                              </w:tc>
                              <w:tc>
                                <w:tcPr>
                                  <w:tcW w:w="26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7E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23</w:t>
                                  </w:r>
                                </w:p>
                                <w:p w14:paraId="735E117F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Bacon Wrapped Barbecue Chicken, Potatoes, Veggies </w:t>
                                  </w:r>
                                </w:p>
                              </w:tc>
                              <w:tc>
                                <w:tcPr>
                                  <w:tcW w:w="27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80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24</w:t>
                                  </w:r>
                                </w:p>
                                <w:p w14:paraId="735E1181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Pizza Day</w:t>
                                  </w:r>
                                </w:p>
                                <w:p w14:paraId="735E1182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Regular, Hawaiian or veggie pizza</w:t>
                                  </w:r>
                                </w:p>
                              </w:tc>
                            </w:tr>
                            <w:tr w:rsidR="002C4484" w14:paraId="735E118E" w14:textId="77777777" w:rsidTr="002C4484">
                              <w:trPr>
                                <w:trHeight w:val="1087"/>
                              </w:trPr>
                              <w:tc>
                                <w:tcPr>
                                  <w:tcW w:w="22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84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28</w:t>
                                  </w:r>
                                </w:p>
                                <w:p w14:paraId="735E1185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Shake &amp; Bake Chicken, potatoes, veggies</w:t>
                                  </w:r>
                                </w:p>
                              </w:tc>
                              <w:tc>
                                <w:tcPr>
                                  <w:tcW w:w="27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86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29</w:t>
                                  </w:r>
                                </w:p>
                                <w:p w14:paraId="735E1187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Hawaiian Pineapple Chicken, potatoes, Veggies</w:t>
                                  </w:r>
                                </w:p>
                              </w:tc>
                              <w:tc>
                                <w:tcPr>
                                  <w:tcW w:w="26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88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30</w:t>
                                  </w:r>
                                </w:p>
                                <w:p w14:paraId="735E1189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Pizza Day</w:t>
                                  </w:r>
                                </w:p>
                                <w:p w14:paraId="735E118A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Regular, Hawaiian, Veggie or BBQ chicken</w:t>
                                  </w:r>
                                </w:p>
                              </w:tc>
                              <w:tc>
                                <w:tcPr>
                                  <w:tcW w:w="27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8B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May 1</w:t>
                                  </w:r>
                                </w:p>
                                <w:p w14:paraId="735E118C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kern w:val="24"/>
                                    </w:rPr>
                                    <w:t xml:space="preserve">No School </w:t>
                                  </w:r>
                                </w:p>
                                <w:p w14:paraId="735E118D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Professional Development Day</w:t>
                                  </w:r>
                                </w:p>
                              </w:tc>
                            </w:tr>
                          </w:tbl>
                          <w:p w14:paraId="735E118F" w14:textId="77777777" w:rsidR="002C4484" w:rsidRDefault="002C4484" w:rsidP="002C4484">
                            <w:pPr>
                              <w:jc w:val="center"/>
                              <w:rPr>
                                <w:rFonts w:asciiTheme="majorHAnsi" w:eastAsiaTheme="majorEastAsia" w:hAnsi="Calibri" w:cstheme="majorBidi"/>
                                <w:b/>
                                <w:color w:val="1F497D" w:themeColor="text2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="Calibri" w:cstheme="majorBidi"/>
                                <w:b/>
                                <w:color w:val="1F497D" w:themeColor="text2"/>
                                <w:kern w:val="24"/>
                                <w:sz w:val="48"/>
                                <w:szCs w:val="48"/>
                              </w:rPr>
                              <w:t>May 2015</w:t>
                            </w:r>
                          </w:p>
                          <w:tbl>
                            <w:tblPr>
                              <w:tblW w:w="1025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315"/>
                              <w:gridCol w:w="2625"/>
                              <w:gridCol w:w="2610"/>
                              <w:gridCol w:w="2700"/>
                            </w:tblGrid>
                            <w:tr w:rsidR="002C4484" w14:paraId="735E1194" w14:textId="77777777" w:rsidTr="002C4484">
                              <w:trPr>
                                <w:trHeight w:val="252"/>
                              </w:trPr>
                              <w:tc>
                                <w:tcPr>
                                  <w:tcW w:w="2315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90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Tues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91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Wed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92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Thurs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93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Fri</w:t>
                                  </w:r>
                                </w:p>
                              </w:tc>
                            </w:tr>
                            <w:tr w:rsidR="002C4484" w14:paraId="735E11A0" w14:textId="77777777" w:rsidTr="002C4484">
                              <w:trPr>
                                <w:trHeight w:val="1123"/>
                              </w:trPr>
                              <w:tc>
                                <w:tcPr>
                                  <w:tcW w:w="23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95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5</w:t>
                                  </w:r>
                                </w:p>
                                <w:p w14:paraId="735E1196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Quiche &amp; Homefries, fruit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97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6</w:t>
                                  </w:r>
                                </w:p>
                                <w:p w14:paraId="735E1198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No Cafeteria</w:t>
                                  </w:r>
                                </w:p>
                                <w:p w14:paraId="735E1199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(Dessert Theatre)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9A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7</w:t>
                                  </w:r>
                                </w:p>
                                <w:p w14:paraId="735E119B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No Cafeteria</w:t>
                                  </w:r>
                                </w:p>
                                <w:p w14:paraId="735E119C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(Dessert Theatre)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9D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8</w:t>
                                  </w:r>
                                </w:p>
                                <w:p w14:paraId="735E119E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Pizza Day   </w:t>
                                  </w:r>
                                </w:p>
                                <w:p w14:paraId="735E119F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Regular, barbeque chicken or veggie </w:t>
                                  </w:r>
                                </w:p>
                              </w:tc>
                            </w:tr>
                            <w:tr w:rsidR="002C4484" w14:paraId="735E11AA" w14:textId="77777777" w:rsidTr="002C4484">
                              <w:trPr>
                                <w:trHeight w:val="1213"/>
                              </w:trPr>
                              <w:tc>
                                <w:tcPr>
                                  <w:tcW w:w="23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A1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12</w:t>
                                  </w:r>
                                </w:p>
                                <w:p w14:paraId="735E11A2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Beef &amp; Veggie Stir Fry served on rice  Milk &amp; Dessert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A3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13</w:t>
                                  </w:r>
                                </w:p>
                                <w:p w14:paraId="735E11A4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Soft wrap beef tacos &amp; toss salad, </w:t>
                                  </w:r>
                                </w:p>
                                <w:p w14:paraId="735E11A5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dessert, milk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A6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14</w:t>
                                  </w:r>
                                </w:p>
                                <w:p w14:paraId="735E11A7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ajorHAnsi" w:eastAsiaTheme="minorEastAsia" w:hAnsi="Calibri"/>
                                      <w:color w:val="000000" w:themeColor="text1"/>
                                      <w:kern w:val="24"/>
                                    </w:rPr>
                                    <w:t>Spaghetti &amp; Garlic Bread, Caesar Salad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A8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15</w:t>
                                  </w:r>
                                </w:p>
                                <w:p w14:paraId="735E11A9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Pizza Day   Hawaiian, regular, veggie, Meal</w:t>
                                  </w:r>
                                </w:p>
                              </w:tc>
                            </w:tr>
                            <w:tr w:rsidR="002C4484" w14:paraId="735E11B4" w14:textId="77777777" w:rsidTr="002C4484">
                              <w:trPr>
                                <w:trHeight w:val="1114"/>
                              </w:trPr>
                              <w:tc>
                                <w:tcPr>
                                  <w:tcW w:w="23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AB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19</w:t>
                                  </w:r>
                                </w:p>
                                <w:p w14:paraId="735E11AC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Hawaiian Chicken, Rice, Veggies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AD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20</w:t>
                                  </w:r>
                                </w:p>
                                <w:p w14:paraId="735E11AE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Breakfast </w:t>
                                  </w:r>
                                </w:p>
                                <w:p w14:paraId="735E11AF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Meat, eggs, pancakes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B0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21</w:t>
                                  </w:r>
                                </w:p>
                                <w:p w14:paraId="735E11B1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Barbeque Items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B2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22</w:t>
                                  </w:r>
                                </w:p>
                                <w:p w14:paraId="735E11B3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Pizza Day   Hawaiian, regular, veggie, Meal</w:t>
                                  </w:r>
                                </w:p>
                              </w:tc>
                            </w:tr>
                            <w:tr w:rsidR="002C4484" w14:paraId="735E11BE" w14:textId="77777777" w:rsidTr="002C4484">
                              <w:trPr>
                                <w:trHeight w:val="1006"/>
                              </w:trPr>
                              <w:tc>
                                <w:tcPr>
                                  <w:tcW w:w="23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B5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26</w:t>
                                  </w:r>
                                </w:p>
                                <w:p w14:paraId="735E11B6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Barbeque Items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</w:tcPr>
                                <w:p w14:paraId="735E11B7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27</w:t>
                                  </w:r>
                                </w:p>
                                <w:p w14:paraId="735E11B8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French Toast &amp; Ham </w:t>
                                  </w:r>
                                </w:p>
                                <w:p w14:paraId="735E11B9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BA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28</w:t>
                                  </w:r>
                                </w:p>
                                <w:p w14:paraId="735E11BB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Barbeque Items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35E11BC" w14:textId="77777777"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29</w:t>
                                  </w:r>
                                </w:p>
                                <w:p w14:paraId="735E11BD" w14:textId="77777777"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Pizza Day   Hawaiian, regular, veggie, Meal</w:t>
                                  </w:r>
                                </w:p>
                              </w:tc>
                            </w:tr>
                          </w:tbl>
                          <w:p w14:paraId="735E11BF" w14:textId="77777777" w:rsidR="002C4484" w:rsidRDefault="002C4484" w:rsidP="002C4484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735E11C0" w14:textId="77777777" w:rsidR="007E192D" w:rsidRDefault="007E192D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C1" w14:textId="77777777" w:rsidR="007E192D" w:rsidRDefault="007E192D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C2" w14:textId="77777777" w:rsidR="007E192D" w:rsidRDefault="007E192D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C3" w14:textId="77777777" w:rsidR="007E192D" w:rsidRDefault="007E192D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C4" w14:textId="77777777" w:rsidR="007E192D" w:rsidRDefault="007E192D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C5" w14:textId="77777777" w:rsidR="007E192D" w:rsidRDefault="007E192D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C6" w14:textId="77777777" w:rsidR="007E192D" w:rsidRDefault="007E192D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C7" w14:textId="77777777" w:rsidR="00653A43" w:rsidRDefault="00653A43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85618"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>Skip-a-thon for K-12 on May 28 @ Noon--Donations to benefit Mrs. Grant.</w:t>
                            </w:r>
                          </w:p>
                          <w:p w14:paraId="735E11C8" w14:textId="77777777" w:rsidR="00653A43" w:rsidRDefault="00653A43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C9" w14:textId="77777777" w:rsidR="000F4C1D" w:rsidRDefault="000F4C1D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F4C1D"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FREE SALAD BAR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>:  A big “thank you” to our friends at Sabian for sponsoring our free salad bar.  It was enjoyed by all!</w:t>
                            </w:r>
                          </w:p>
                          <w:p w14:paraId="735E11CA" w14:textId="77777777"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CB" w14:textId="77777777"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CC" w14:textId="77777777"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CD" w14:textId="77777777"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CE" w14:textId="77777777"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CF" w14:textId="77777777"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D0" w14:textId="77777777"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D1" w14:textId="77777777"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D2" w14:textId="77777777"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D3" w14:textId="77777777"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D4" w14:textId="77777777"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D5" w14:textId="77777777"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D6" w14:textId="77777777"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D7" w14:textId="77777777"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D8" w14:textId="77777777"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D9" w14:textId="77777777" w:rsidR="0013221E" w:rsidRPr="00A85618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E11DA" w14:textId="77777777" w:rsidR="00653A43" w:rsidRDefault="00653A43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735E11DB" w14:textId="77777777" w:rsidR="00F64FF7" w:rsidRDefault="00F64FF7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5E11DC" w14:textId="77777777" w:rsidR="00F64FF7" w:rsidRDefault="00F64FF7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5E11DD" w14:textId="77777777" w:rsidR="000C4CD5" w:rsidRDefault="000C4CD5" w:rsidP="000C4CD5">
                            <w:pPr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5E11DE" w14:textId="77777777" w:rsidR="000C4CD5" w:rsidRDefault="000C4CD5" w:rsidP="000C4CD5">
                            <w:pPr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6120" w:type="dxa"/>
            <w:gridSpan w:val="3"/>
            <w:tcBorders>
              <w:bottom w:val="nil"/>
            </w:tcBorders>
            <w:shd w:val="clear" w:color="auto" w:fill="auto"/>
          </w:tcPr>
          <w:p w14:paraId="735E10F6" w14:textId="77777777" w:rsidR="004B455E" w:rsidRDefault="004B455E" w:rsidP="004B455E"/>
          <w:p w14:paraId="735E10F7" w14:textId="77777777" w:rsidR="00667B70" w:rsidRDefault="00974000" w:rsidP="00667B7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35E1110" wp14:editId="735E1111">
                      <wp:simplePos x="0" y="0"/>
                      <wp:positionH relativeFrom="column">
                        <wp:posOffset>105809</wp:posOffset>
                      </wp:positionH>
                      <wp:positionV relativeFrom="paragraph">
                        <wp:posOffset>-3559</wp:posOffset>
                      </wp:positionV>
                      <wp:extent cx="3795823" cy="11100346"/>
                      <wp:effectExtent l="0" t="0" r="14605" b="2540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5823" cy="111003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5E11DF" w14:textId="77777777" w:rsidR="001F4C89" w:rsidRPr="0055176B" w:rsidRDefault="001F4C89" w:rsidP="002C4484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="00A85618"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u w:val="single"/>
                                    </w:rPr>
                                    <w:t>YEARBOOK INFORMATION</w:t>
                                  </w:r>
                                </w:p>
                                <w:p w14:paraId="735E11E0" w14:textId="77777777" w:rsidR="001F4C89" w:rsidRDefault="001F4C89" w:rsidP="001F4C89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Yearbook---Last call for any final parent messages to their graduates as well as anyone who wishes to buy a congratulatory ad with grad's environmental </w:t>
                                  </w:r>
                                  <w:r w:rsidR="00136FA7"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1/8 size ad 25.00, 1/4 size ad 40.00, ½ page ad 60.00 and full page ad -110.00.  These will be due on </w:t>
                                  </w:r>
                                  <w:r w:rsidRPr="00A85618"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April 09th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>. </w:t>
                                  </w:r>
                                </w:p>
                                <w:p w14:paraId="735E11E1" w14:textId="77777777" w:rsidR="001F4C89" w:rsidRDefault="001F4C89" w:rsidP="001F4C89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14:paraId="735E11E2" w14:textId="77777777" w:rsidR="006C1DD7" w:rsidRPr="00D0304A" w:rsidRDefault="00A85618" w:rsidP="002C448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u w:val="single"/>
                                    </w:rPr>
                                    <w:t>PRE-K ACTIVITIES</w:t>
                                  </w:r>
                                </w:p>
                                <w:p w14:paraId="735E11E3" w14:textId="77777777" w:rsidR="007E192D" w:rsidRPr="002C4484" w:rsidRDefault="002C4484" w:rsidP="002C448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2C4484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  <w:t>Library Mornings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- </w:t>
                                  </w:r>
                                  <w:r w:rsidR="00D0304A" w:rsidRPr="002C4484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April 7, 14, 21, 28 &amp; May 5, 12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from 10 – 11:00 am.</w:t>
                                  </w:r>
                                </w:p>
                                <w:p w14:paraId="735E11E4" w14:textId="77777777" w:rsidR="00D0304A" w:rsidRPr="00A85618" w:rsidRDefault="00D0304A" w:rsidP="002C448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2C4484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  <w:t>Monday, May 25</w:t>
                                  </w:r>
                                  <w:r w:rsidRPr="002C4484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 w:rsidRPr="002C4484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  <w:t xml:space="preserve"> – 9-11:30 am</w:t>
                                  </w:r>
                                  <w:r w:rsidR="002C4484" w:rsidRPr="002C4484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  <w:t xml:space="preserve">.  </w:t>
                                  </w:r>
                                  <w:r w:rsidRPr="002C4484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  <w:t>Pre-K day</w:t>
                                  </w:r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for next </w:t>
                                  </w:r>
                                  <w:r w:rsidR="002C4484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y</w:t>
                                  </w:r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ear’s Kindergarten class. Present </w:t>
                                  </w:r>
                                  <w:r w:rsidR="00F64FF7" w:rsidRPr="00A85618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Kindergarten students stay home.</w:t>
                                  </w:r>
                                </w:p>
                                <w:p w14:paraId="735E11E5" w14:textId="77777777" w:rsidR="00D0304A" w:rsidRPr="00A85618" w:rsidRDefault="00A85618" w:rsidP="00A856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u w:val="single"/>
                                    </w:rPr>
                                    <w:t>GUIDANCE NEWS</w:t>
                                  </w:r>
                                </w:p>
                                <w:p w14:paraId="735E11E6" w14:textId="77777777" w:rsidR="00A85618" w:rsidRDefault="00A85618" w:rsidP="00A85618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>April 1st</w:t>
                                  </w:r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– registration deadline for the Student Legislative Seminar for gr. 11 &amp; 12</w:t>
                                  </w:r>
                                </w:p>
                                <w:p w14:paraId="735E11E7" w14:textId="77777777" w:rsidR="00A85618" w:rsidRDefault="00A85618" w:rsidP="00A85618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>April 2nd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–8:30 am - Canadian Forces presentation for students interested in learning more about the opportunities with the Reserves.</w:t>
                                  </w:r>
                                </w:p>
                                <w:p w14:paraId="735E11E8" w14:textId="77777777" w:rsidR="00A85618" w:rsidRDefault="00A85618" w:rsidP="00A85618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Register by April 16</w:t>
                                  </w:r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for the 9</w:t>
                                  </w:r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Annual NB English High School Programming contest held at UNB-SJ on </w:t>
                                  </w:r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>Friday,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>May 8</w:t>
                                  </w:r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.</w:t>
                                  </w:r>
                                </w:p>
                                <w:p w14:paraId="735E11E9" w14:textId="77777777" w:rsidR="00AA233A" w:rsidRDefault="00AA233A" w:rsidP="00A85618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AA233A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>Grads: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 Visit the CHS website under “Guidance” to view the monthly calendars for scholarship information.  It is updated regularly with new and exciting opportunities for all students!</w:t>
                                  </w:r>
                                </w:p>
                                <w:p w14:paraId="735E11EA" w14:textId="77777777" w:rsidR="00A85618" w:rsidRPr="007E192D" w:rsidRDefault="00A85618" w:rsidP="00A85618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5E11EB" w14:textId="77777777" w:rsidR="00653A43" w:rsidRPr="002C4484" w:rsidRDefault="00653A43" w:rsidP="00653A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2C4484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" Making a Difference With Muffins"</w:t>
                                  </w:r>
                                  <w:r w:rsidR="002C4484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 xml:space="preserve"> by Grade 2</w:t>
                                  </w:r>
                                </w:p>
                                <w:p w14:paraId="735E11EC" w14:textId="77777777" w:rsidR="00653A43" w:rsidRPr="007E192D" w:rsidRDefault="00653A43" w:rsidP="00653A43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"/>
                                    </w:rPr>
                                  </w:pPr>
                                  <w:r w:rsidRPr="007E19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Each year the grade twos raise money for a specific charity. This year students sold muffins and lemonade in support of </w:t>
                                  </w:r>
                                  <w:r w:rsidRPr="002C4484">
                                    <w:rPr>
                                      <w:rFonts w:ascii="Arial" w:hAnsi="Arial" w:cs="Arial"/>
                                      <w:i/>
                                      <w:color w:val="333333"/>
                                      <w:sz w:val="20"/>
                                      <w:szCs w:val="20"/>
                                      <w:u w:val="single"/>
                                    </w:rPr>
                                    <w:t>Grandmothers Against Poverty and Aids (GAPA</w:t>
                                  </w:r>
                                  <w:r w:rsidRPr="007E192D"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20"/>
                                    </w:rPr>
                                    <w:t>) a self- help project in Khayelitsha Township, outside Cape Town</w:t>
                                  </w:r>
                                  <w:r w:rsidRPr="007E192D">
                                    <w:rPr>
                                      <w:rFonts w:ascii="Arial" w:hAnsi="Arial" w:cs="Arial"/>
                                      <w:i/>
                                      <w:color w:val="333333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Pr="007E19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"/>
                                    </w:rPr>
                                    <w:t xml:space="preserve">African grandmothers are central to the life of their communities. With almost no support, they have stepped forward to care for millions of orphaned children. </w:t>
                                  </w:r>
                                </w:p>
                                <w:p w14:paraId="735E11ED" w14:textId="77777777" w:rsidR="00653A43" w:rsidRPr="007E192D" w:rsidRDefault="00653A43" w:rsidP="00653A43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E19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The money raised by </w:t>
                                  </w:r>
                                  <w:r w:rsidR="002C448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the CHS </w:t>
                                  </w:r>
                                  <w:r w:rsidRPr="007E19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grade two class was forwarded to Miss Sumner’s sister Alex who works in Cape Town, South Africa. Desperately needed non-perishable food items along with household and educational goods were purchased and placed directly into the hands of four GAPA volunteers including two of the grandmothers themselves. The $184.00 raised converts to over 1800.00 South African Rand (ZAR), a significant amount of money in S.A. which goes much further in terms of its purchasing power than it would in Canada.</w:t>
                                  </w:r>
                                </w:p>
                                <w:p w14:paraId="735E11EE" w14:textId="77777777" w:rsidR="00653A43" w:rsidRPr="007E192D" w:rsidRDefault="00653A43" w:rsidP="00653A43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E19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 would like to thank the many teachers and parents who baked muffins for our fundraiser and those who supported us through sales and donations. </w:t>
                                  </w:r>
                                  <w:r w:rsidR="007E192D" w:rsidRPr="007E19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="002C448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7E192D" w:rsidRPr="007E19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r w:rsidRPr="007E19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Miss Sumner </w:t>
                                  </w:r>
                                </w:p>
                                <w:p w14:paraId="735E11EF" w14:textId="77777777" w:rsidR="002C4484" w:rsidRDefault="00653A43" w:rsidP="00653A4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lang w:val="en"/>
                                    </w:rPr>
                                  </w:pPr>
                                  <w:r w:rsidRPr="00653A43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35E11F4" wp14:editId="735E11F5">
                                        <wp:extent cx="1392865" cy="1835678"/>
                                        <wp:effectExtent l="0" t="0" r="0" b="0"/>
                                        <wp:docPr id="10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2988" cy="18358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en"/>
                                    </w:rPr>
                                    <w:t xml:space="preserve">        </w:t>
                                  </w:r>
                                  <w:r w:rsidR="002C4484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735E11F6" wp14:editId="735E11F7">
                                        <wp:extent cx="1233377" cy="1765005"/>
                                        <wp:effectExtent l="0" t="0" r="5080" b="6985"/>
                                        <wp:docPr id="11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3413" cy="17650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en"/>
                                    </w:rPr>
                                    <w:t xml:space="preserve">   </w:t>
                                  </w:r>
                                </w:p>
                                <w:p w14:paraId="735E11F0" w14:textId="77777777" w:rsidR="00D0304A" w:rsidRDefault="00653A43" w:rsidP="002C448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"/>
                                    </w:rPr>
                                    <w:t>S</w:t>
                                  </w:r>
                                  <w:r w:rsidRPr="00653A4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"/>
                                    </w:rPr>
                                    <w:t>ome of the supplies purchased.</w:t>
                                  </w:r>
                                </w:p>
                                <w:p w14:paraId="735E11F1" w14:textId="77777777" w:rsidR="00D1148B" w:rsidRPr="00653A43" w:rsidRDefault="00D1148B" w:rsidP="002C4484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35E11F8" wp14:editId="735E11F9">
                                        <wp:extent cx="2438138" cy="1477660"/>
                                        <wp:effectExtent l="0" t="0" r="635" b="8255"/>
                                        <wp:docPr id="14" name="Picture 14" descr="I:\DCIM\115_FUJI\DSCF550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I:\DCIM\115_FUJI\DSCF550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9577" r="1280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51273" cy="1485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margin-left:8.35pt;margin-top:-.3pt;width:298.9pt;height:874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">
                      <v:textbox>
                        <w:txbxContent>
                          <w:p w14:paraId="735E11DF" w14:textId="77777777" w:rsidR="001F4C89" w:rsidRPr="0055176B" w:rsidRDefault="001F4C89" w:rsidP="002C4484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="00A85618"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</w:rPr>
                              <w:t>YEARBOOK INFORMATION</w:t>
                            </w:r>
                          </w:p>
                          <w:p w14:paraId="735E11E0" w14:textId="77777777" w:rsidR="001F4C89" w:rsidRDefault="001F4C89" w:rsidP="001F4C89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Yearbook---Last call for any final parent messages to their graduates as well as anyone who wishes to buy a congratulatory ad with grad's environmental </w:t>
                            </w:r>
                            <w:r w:rsidR="00136FA7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1/8 size ad 25.00, 1/4 size ad 40.00, ½ page ad 60.00 and full page ad -110.00.  These will be due on </w:t>
                            </w:r>
                            <w:r w:rsidRPr="00A85618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April 09th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. </w:t>
                            </w:r>
                          </w:p>
                          <w:p w14:paraId="735E11E1" w14:textId="77777777" w:rsidR="001F4C89" w:rsidRDefault="001F4C89" w:rsidP="001F4C89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735E11E2" w14:textId="77777777" w:rsidR="006C1DD7" w:rsidRPr="00D0304A" w:rsidRDefault="00A85618" w:rsidP="002C4484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  <w:t>PRE-K ACTIVITIES</w:t>
                            </w:r>
                          </w:p>
                          <w:p w14:paraId="735E11E3" w14:textId="77777777" w:rsidR="007E192D" w:rsidRPr="002C4484" w:rsidRDefault="002C4484" w:rsidP="002C4484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2C4484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Library Mornings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- </w:t>
                            </w:r>
                            <w:r w:rsidR="00D0304A" w:rsidRPr="002C4484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April 7, 14, 21, 28 &amp; May 5, 12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from 10 – 11:00 am.</w:t>
                            </w:r>
                          </w:p>
                          <w:p w14:paraId="735E11E4" w14:textId="77777777" w:rsidR="00D0304A" w:rsidRPr="00A85618" w:rsidRDefault="00D0304A" w:rsidP="002C4484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2C4484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Monday, May 25</w:t>
                            </w:r>
                            <w:r w:rsidRPr="002C4484">
                              <w:rPr>
                                <w:rFonts w:ascii="Times New Roman" w:hAnsi="Times New Roman"/>
                                <w:b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2C4484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– 9-11:30 am</w:t>
                            </w:r>
                            <w:r w:rsidR="002C4484" w:rsidRPr="002C4484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.  </w:t>
                            </w:r>
                            <w:r w:rsidRPr="002C4484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Pre-K day</w:t>
                            </w:r>
                            <w:r w:rsidRPr="00A8561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for next </w:t>
                            </w:r>
                            <w:r w:rsidR="002C4484">
                              <w:rPr>
                                <w:rFonts w:ascii="Times New Roman" w:hAnsi="Times New Roman"/>
                                <w:sz w:val="24"/>
                              </w:rPr>
                              <w:t>y</w:t>
                            </w:r>
                            <w:r w:rsidRPr="00A8561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ear’s Kindergarten class. Present </w:t>
                            </w:r>
                            <w:r w:rsidR="00F64FF7" w:rsidRPr="00A85618">
                              <w:rPr>
                                <w:rFonts w:ascii="Times New Roman" w:hAnsi="Times New Roman"/>
                                <w:sz w:val="24"/>
                              </w:rPr>
                              <w:t>Kindergarten students stay home.</w:t>
                            </w:r>
                          </w:p>
                          <w:p w14:paraId="735E11E5" w14:textId="77777777" w:rsidR="00D0304A" w:rsidRPr="00A85618" w:rsidRDefault="00A85618" w:rsidP="00A856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  <w:t>GUIDANCE NEWS</w:t>
                            </w:r>
                          </w:p>
                          <w:p w14:paraId="735E11E6" w14:textId="77777777" w:rsidR="00A85618" w:rsidRDefault="00A85618" w:rsidP="00A85618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A85618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April 1st</w:t>
                            </w:r>
                            <w:r w:rsidRPr="00A8561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– registration deadline for the Student Legislative Seminar for gr. 11 &amp; 12</w:t>
                            </w:r>
                          </w:p>
                          <w:p w14:paraId="735E11E7" w14:textId="77777777" w:rsidR="00A85618" w:rsidRDefault="00A85618" w:rsidP="00A85618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A85618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April 2nd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–8:30 am - Canadian Forces presentation for students interested in learning more about the opportunities with the Reserves.</w:t>
                            </w:r>
                          </w:p>
                          <w:p w14:paraId="735E11E8" w14:textId="77777777" w:rsidR="00A85618" w:rsidRDefault="00A85618" w:rsidP="00A85618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Register by April 16</w:t>
                            </w:r>
                            <w:r w:rsidRPr="00A85618">
                              <w:rPr>
                                <w:rFonts w:ascii="Times New Roman" w:hAnsi="Times New Roman"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for the 9</w:t>
                            </w:r>
                            <w:r w:rsidRPr="00A85618">
                              <w:rPr>
                                <w:rFonts w:ascii="Times New Roman" w:hAnsi="Times New Roman"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Annual NB English High School Programming contest held at UNB-SJ on </w:t>
                            </w:r>
                            <w:r w:rsidRPr="00A85618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Friday,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A85618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May 8</w:t>
                            </w:r>
                            <w:r w:rsidRPr="00A85618">
                              <w:rPr>
                                <w:rFonts w:ascii="Times New Roman" w:hAnsi="Times New Roman"/>
                                <w:sz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.</w:t>
                            </w:r>
                          </w:p>
                          <w:p w14:paraId="735E11E9" w14:textId="77777777" w:rsidR="00AA233A" w:rsidRDefault="00AA233A" w:rsidP="00A85618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AA233A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Grads: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Visit the CHS website under “Guidance” to view the monthly calendars for scholarship information.  It is updated regularly with new and exciting opportunities for all students!</w:t>
                            </w:r>
                          </w:p>
                          <w:p w14:paraId="735E11EA" w14:textId="77777777" w:rsidR="00A85618" w:rsidRPr="007E192D" w:rsidRDefault="00A85618" w:rsidP="00A85618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735E11EB" w14:textId="77777777" w:rsidR="00653A43" w:rsidRPr="002C4484" w:rsidRDefault="00653A43" w:rsidP="00653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C448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" Making a Difference With Muffins"</w:t>
                            </w:r>
                            <w:r w:rsidR="002C448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by Grade 2</w:t>
                            </w:r>
                          </w:p>
                          <w:p w14:paraId="735E11EC" w14:textId="77777777" w:rsidR="00653A43" w:rsidRPr="007E192D" w:rsidRDefault="00653A43" w:rsidP="00653A4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7E19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Each year the grade twos raise money for a specific charity. This year students sold muffins and lemonade in support of </w:t>
                            </w:r>
                            <w:r w:rsidRPr="002C4484">
                              <w:rPr>
                                <w:rFonts w:ascii="Arial" w:hAnsi="Arial" w:cs="Arial"/>
                                <w:i/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>Grandmothers Against Poverty and Aids (GAPA</w:t>
                            </w:r>
                            <w:r w:rsidRPr="007E192D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) a self- help project in Khayelitsha Township, outside Cape Town</w:t>
                            </w:r>
                            <w:r w:rsidRPr="007E192D">
                              <w:rPr>
                                <w:rFonts w:ascii="Arial" w:hAnsi="Arial" w:cs="Arial"/>
                                <w:i/>
                                <w:color w:val="333333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7E192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African grandmothers are central to the life of their communities. With almost no support, they have stepped forward to care for millions of orphaned children. </w:t>
                            </w:r>
                          </w:p>
                          <w:p w14:paraId="735E11ED" w14:textId="77777777" w:rsidR="00653A43" w:rsidRPr="007E192D" w:rsidRDefault="00653A43" w:rsidP="00653A4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19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money raised by </w:t>
                            </w:r>
                            <w:r w:rsidR="002C44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CHS </w:t>
                            </w:r>
                            <w:r w:rsidRPr="007E19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grade two class was forwarded to Miss Sumner’s sister Alex who works in Cape Town, South Africa. Desperately needed non-perishable food items along with household and educational goods were purchased and placed directly into the hands of four GAPA volunteers including two of the grandmothers themselves. The $184.00 raised converts to over 1800.00 South African Rand (ZAR), a significant amount of money in S.A. which goes much further in terms of its purchasing power than it would in Canada.</w:t>
                            </w:r>
                          </w:p>
                          <w:p w14:paraId="735E11EE" w14:textId="77777777" w:rsidR="00653A43" w:rsidRPr="007E192D" w:rsidRDefault="00653A43" w:rsidP="00653A4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19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 would like to thank the many teachers and parents who baked muffins for our fundraiser and those who supported us through sales and donations. </w:t>
                            </w:r>
                            <w:r w:rsidR="007E192D" w:rsidRPr="007E19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2C44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E192D" w:rsidRPr="007E19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7E19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Miss Sumner </w:t>
                            </w:r>
                          </w:p>
                          <w:p w14:paraId="735E11EF" w14:textId="77777777" w:rsidR="002C4484" w:rsidRDefault="00653A43" w:rsidP="00653A43">
                            <w:pPr>
                              <w:rPr>
                                <w:rFonts w:ascii="Arial" w:hAnsi="Arial" w:cs="Arial"/>
                                <w:sz w:val="24"/>
                                <w:lang w:val="en"/>
                              </w:rPr>
                            </w:pPr>
                            <w:r w:rsidRPr="00653A43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35E11F4" wp14:editId="735E11F5">
                                  <wp:extent cx="1392865" cy="1835678"/>
                                  <wp:effectExtent l="0" t="0" r="0" b="0"/>
                                  <wp:docPr id="1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2988" cy="1835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"/>
                              </w:rPr>
                              <w:t xml:space="preserve">        </w:t>
                            </w:r>
                            <w:r w:rsidR="002C4484">
                              <w:rPr>
                                <w:rFonts w:ascii="Arial" w:hAnsi="Arial" w:cs="Arial"/>
                                <w:noProof/>
                                <w:sz w:val="24"/>
                              </w:rPr>
                              <w:drawing>
                                <wp:inline distT="0" distB="0" distL="0" distR="0" wp14:anchorId="735E11F6" wp14:editId="735E11F7">
                                  <wp:extent cx="1233377" cy="1765005"/>
                                  <wp:effectExtent l="0" t="0" r="5080" b="6985"/>
                                  <wp:docPr id="1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3413" cy="1765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"/>
                              </w:rPr>
                              <w:t xml:space="preserve">   </w:t>
                            </w:r>
                          </w:p>
                          <w:p w14:paraId="735E11F0" w14:textId="77777777" w:rsidR="00D0304A" w:rsidRDefault="00653A43" w:rsidP="002C448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S</w:t>
                            </w:r>
                            <w:r w:rsidRPr="00653A4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ome of the supplies purchased.</w:t>
                            </w:r>
                          </w:p>
                          <w:p w14:paraId="735E11F1" w14:textId="77777777" w:rsidR="00D1148B" w:rsidRPr="00653A43" w:rsidRDefault="00D1148B" w:rsidP="002C4484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35E11F8" wp14:editId="735E11F9">
                                  <wp:extent cx="2438138" cy="1477660"/>
                                  <wp:effectExtent l="0" t="0" r="635" b="8255"/>
                                  <wp:docPr id="14" name="Picture 14" descr="I:\DCIM\115_FUJI\DSCF55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:\DCIM\115_FUJI\DSCF55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9577" r="128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1273" cy="1485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67B70" w14:paraId="735E10FB" w14:textId="77777777" w:rsidTr="004B455E">
        <w:trPr>
          <w:trHeight w:val="720"/>
          <w:jc w:val="center"/>
        </w:trPr>
        <w:tc>
          <w:tcPr>
            <w:tcW w:w="4320" w:type="dxa"/>
            <w:vMerge/>
            <w:shd w:val="clear" w:color="auto" w:fill="D9D9D9"/>
          </w:tcPr>
          <w:p w14:paraId="735E10F9" w14:textId="77777777" w:rsidR="00667B70" w:rsidRDefault="00667B70" w:rsidP="00667B70"/>
        </w:tc>
        <w:tc>
          <w:tcPr>
            <w:tcW w:w="6120" w:type="dxa"/>
            <w:gridSpan w:val="3"/>
            <w:tcBorders>
              <w:top w:val="nil"/>
              <w:bottom w:val="nil"/>
            </w:tcBorders>
          </w:tcPr>
          <w:p w14:paraId="735E10FA" w14:textId="77777777" w:rsidR="00667B70" w:rsidRDefault="00667B70" w:rsidP="00667B70">
            <w:pPr>
              <w:pStyle w:val="Heading2"/>
            </w:pPr>
          </w:p>
        </w:tc>
      </w:tr>
      <w:tr w:rsidR="00667B70" w14:paraId="735E1100" w14:textId="77777777" w:rsidTr="004B455E">
        <w:trPr>
          <w:trHeight w:val="4607"/>
          <w:jc w:val="center"/>
        </w:trPr>
        <w:tc>
          <w:tcPr>
            <w:tcW w:w="4320" w:type="dxa"/>
            <w:vMerge/>
            <w:shd w:val="clear" w:color="auto" w:fill="D9D9D9"/>
          </w:tcPr>
          <w:p w14:paraId="735E10FC" w14:textId="77777777" w:rsidR="00667B70" w:rsidRDefault="00667B70" w:rsidP="00667B70"/>
        </w:tc>
        <w:tc>
          <w:tcPr>
            <w:tcW w:w="906" w:type="dxa"/>
            <w:tcBorders>
              <w:top w:val="nil"/>
              <w:bottom w:val="nil"/>
              <w:right w:val="nil"/>
            </w:tcBorders>
          </w:tcPr>
          <w:p w14:paraId="735E10FD" w14:textId="77777777" w:rsidR="00667B70" w:rsidRDefault="00667B70" w:rsidP="00667B70"/>
        </w:tc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</w:tcPr>
          <w:p w14:paraId="735E10FE" w14:textId="77777777" w:rsidR="00667B70" w:rsidRDefault="00667B70" w:rsidP="00667B70"/>
        </w:tc>
        <w:tc>
          <w:tcPr>
            <w:tcW w:w="2597" w:type="dxa"/>
            <w:tcBorders>
              <w:top w:val="nil"/>
              <w:left w:val="nil"/>
              <w:bottom w:val="nil"/>
            </w:tcBorders>
          </w:tcPr>
          <w:p w14:paraId="735E10FF" w14:textId="77777777" w:rsidR="00667B70" w:rsidRDefault="00667B70" w:rsidP="00667B70"/>
        </w:tc>
      </w:tr>
      <w:tr w:rsidR="00667B70" w14:paraId="735E1103" w14:textId="77777777" w:rsidTr="004B455E">
        <w:trPr>
          <w:trHeight w:val="720"/>
          <w:jc w:val="center"/>
        </w:trPr>
        <w:tc>
          <w:tcPr>
            <w:tcW w:w="4320" w:type="dxa"/>
            <w:vMerge/>
            <w:shd w:val="clear" w:color="auto" w:fill="D9D9D9"/>
          </w:tcPr>
          <w:p w14:paraId="735E1101" w14:textId="77777777" w:rsidR="00667B70" w:rsidRDefault="00667B70" w:rsidP="00667B70"/>
        </w:tc>
        <w:tc>
          <w:tcPr>
            <w:tcW w:w="6120" w:type="dxa"/>
            <w:gridSpan w:val="3"/>
            <w:tcBorders>
              <w:top w:val="nil"/>
              <w:bottom w:val="nil"/>
            </w:tcBorders>
          </w:tcPr>
          <w:p w14:paraId="735E1102" w14:textId="77777777" w:rsidR="00667B70" w:rsidRDefault="00667B70" w:rsidP="00667B70">
            <w:pPr>
              <w:pStyle w:val="Heading2"/>
            </w:pPr>
          </w:p>
        </w:tc>
      </w:tr>
      <w:tr w:rsidR="00667B70" w14:paraId="735E1108" w14:textId="77777777" w:rsidTr="001C3089">
        <w:trPr>
          <w:trHeight w:val="4823"/>
          <w:jc w:val="center"/>
        </w:trPr>
        <w:tc>
          <w:tcPr>
            <w:tcW w:w="4320" w:type="dxa"/>
            <w:vMerge/>
            <w:shd w:val="clear" w:color="auto" w:fill="D9D9D9"/>
          </w:tcPr>
          <w:p w14:paraId="735E1104" w14:textId="77777777" w:rsidR="00667B70" w:rsidRDefault="00667B70" w:rsidP="00667B70"/>
        </w:tc>
        <w:tc>
          <w:tcPr>
            <w:tcW w:w="906" w:type="dxa"/>
            <w:tcBorders>
              <w:top w:val="nil"/>
              <w:bottom w:val="nil"/>
              <w:right w:val="nil"/>
            </w:tcBorders>
          </w:tcPr>
          <w:p w14:paraId="735E1105" w14:textId="77777777" w:rsidR="00667B70" w:rsidRDefault="00667B70" w:rsidP="00667B70"/>
        </w:tc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</w:tcPr>
          <w:p w14:paraId="735E1106" w14:textId="77777777" w:rsidR="00667B70" w:rsidRDefault="00667B70" w:rsidP="00667B70"/>
        </w:tc>
        <w:tc>
          <w:tcPr>
            <w:tcW w:w="2597" w:type="dxa"/>
            <w:tcBorders>
              <w:top w:val="nil"/>
              <w:left w:val="nil"/>
              <w:bottom w:val="nil"/>
            </w:tcBorders>
          </w:tcPr>
          <w:p w14:paraId="735E1107" w14:textId="77777777" w:rsidR="00667B70" w:rsidRDefault="00667B70" w:rsidP="00667B70"/>
        </w:tc>
      </w:tr>
    </w:tbl>
    <w:p w14:paraId="735E1109" w14:textId="77777777" w:rsidR="00D8695C" w:rsidRDefault="00D8695C" w:rsidP="00974000"/>
    <w:p w14:paraId="735E110A" w14:textId="77777777" w:rsidR="00C25FD9" w:rsidRDefault="00C25FD9" w:rsidP="00974000"/>
    <w:p w14:paraId="735E110B" w14:textId="77777777" w:rsidR="00C25FD9" w:rsidRDefault="00C25FD9" w:rsidP="00974000"/>
    <w:p w14:paraId="735E110C" w14:textId="77777777" w:rsidR="00C25FD9" w:rsidRDefault="00C25FD9" w:rsidP="00974000"/>
    <w:p w14:paraId="735E110D" w14:textId="77777777" w:rsidR="007D406C" w:rsidRDefault="007D406C" w:rsidP="00974000"/>
    <w:sectPr w:rsidR="007D406C" w:rsidSect="00653A43">
      <w:headerReference w:type="even" r:id="rId17"/>
      <w:headerReference w:type="default" r:id="rId18"/>
      <w:headerReference w:type="first" r:id="rId19"/>
      <w:pgSz w:w="12240" w:h="20160" w:code="5"/>
      <w:pgMar w:top="432" w:right="720" w:bottom="432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E1114" w14:textId="77777777" w:rsidR="00246649" w:rsidRDefault="00246649">
      <w:r>
        <w:separator/>
      </w:r>
    </w:p>
  </w:endnote>
  <w:endnote w:type="continuationSeparator" w:id="0">
    <w:p w14:paraId="735E1115" w14:textId="77777777" w:rsidR="00246649" w:rsidRDefault="00246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5E1112" w14:textId="77777777" w:rsidR="00246649" w:rsidRDefault="00246649">
      <w:r>
        <w:separator/>
      </w:r>
    </w:p>
  </w:footnote>
  <w:footnote w:type="continuationSeparator" w:id="0">
    <w:p w14:paraId="735E1113" w14:textId="77777777" w:rsidR="00246649" w:rsidRDefault="002466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E1116" w14:textId="77777777" w:rsidR="00120308" w:rsidRDefault="00974000" w:rsidP="00C876E7">
    <w:pPr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5E111A" wp14:editId="735E111B">
              <wp:simplePos x="0" y="0"/>
              <wp:positionH relativeFrom="page">
                <wp:posOffset>621665</wp:posOffset>
              </wp:positionH>
              <wp:positionV relativeFrom="page">
                <wp:posOffset>654685</wp:posOffset>
              </wp:positionV>
              <wp:extent cx="2923540" cy="308610"/>
              <wp:effectExtent l="2540" t="0" r="0" b="0"/>
              <wp:wrapNone/>
              <wp:docPr id="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3540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5E11FA" w14:textId="77777777" w:rsidR="00C876E7" w:rsidRDefault="00C876E7" w:rsidP="00774DA7">
                          <w:pPr>
                            <w:tabs>
                              <w:tab w:val="left" w:pos="360"/>
                            </w:tabs>
                          </w:pPr>
                          <w:r w:rsidRPr="00C876E7">
                            <w:rPr>
                              <w:rStyle w:val="AllCapsChar"/>
                            </w:rPr>
                            <w:fldChar w:fldCharType="begin"/>
                          </w:r>
                          <w:r w:rsidRPr="00C876E7">
                            <w:rPr>
                              <w:rStyle w:val="AllCapsChar"/>
                            </w:rPr>
                            <w:instrText xml:space="preserve">PAGE  </w:instrText>
                          </w:r>
                          <w:r w:rsidRPr="00C876E7">
                            <w:rPr>
                              <w:rStyle w:val="AllCapsChar"/>
                            </w:rPr>
                            <w:fldChar w:fldCharType="separate"/>
                          </w:r>
                          <w:r w:rsidR="000F4C1D">
                            <w:rPr>
                              <w:rStyle w:val="AllCapsChar"/>
                              <w:noProof/>
                            </w:rPr>
                            <w:t>2</w:t>
                          </w:r>
                          <w:r w:rsidRPr="00C876E7">
                            <w:rPr>
                              <w:rStyle w:val="AllCapsChar"/>
                            </w:rPr>
                            <w:fldChar w:fldCharType="end"/>
                          </w:r>
                          <w:r w:rsidR="00774DA7">
                            <w:rPr>
                              <w:rStyle w:val="PageNumber"/>
                            </w:rPr>
                            <w:tab/>
                          </w:r>
                          <w:r w:rsidRPr="00C876E7">
                            <w:rPr>
                              <w:rStyle w:val="AllCapsChar"/>
                            </w:rPr>
                            <w:t>Type Title Here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left:0;text-align:left;margin-left:48.95pt;margin-top:51.55pt;width:230.2pt;height:24.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STytgIAALk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" filled="f" stroked="f">
              <v:textbox>
                <w:txbxContent>
                  <w:p w14:paraId="735E11FA" w14:textId="77777777" w:rsidR="00C876E7" w:rsidRDefault="00C876E7" w:rsidP="00774DA7">
                    <w:pPr>
                      <w:tabs>
                        <w:tab w:val="left" w:pos="360"/>
                      </w:tabs>
                    </w:pPr>
                    <w:r w:rsidRPr="00C876E7">
                      <w:rPr>
                        <w:rStyle w:val="AllCapsChar"/>
                      </w:rPr>
                      <w:fldChar w:fldCharType="begin"/>
                    </w:r>
                    <w:r w:rsidRPr="00C876E7">
                      <w:rPr>
                        <w:rStyle w:val="AllCapsChar"/>
                      </w:rPr>
                      <w:instrText xml:space="preserve">PAGE  </w:instrText>
                    </w:r>
                    <w:r w:rsidRPr="00C876E7">
                      <w:rPr>
                        <w:rStyle w:val="AllCapsChar"/>
                      </w:rPr>
                      <w:fldChar w:fldCharType="separate"/>
                    </w:r>
                    <w:r w:rsidR="000F4C1D">
                      <w:rPr>
                        <w:rStyle w:val="AllCapsChar"/>
                        <w:noProof/>
                      </w:rPr>
                      <w:t>2</w:t>
                    </w:r>
                    <w:r w:rsidRPr="00C876E7">
                      <w:rPr>
                        <w:rStyle w:val="AllCapsChar"/>
                      </w:rPr>
                      <w:fldChar w:fldCharType="end"/>
                    </w:r>
                    <w:r w:rsidR="00774DA7">
                      <w:rPr>
                        <w:rStyle w:val="PageNumber"/>
                      </w:rPr>
                      <w:tab/>
                    </w:r>
                    <w:r w:rsidRPr="00C876E7">
                      <w:rPr>
                        <w:rStyle w:val="AllCapsChar"/>
                      </w:rPr>
                      <w:t>Type Title 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35E111C" wp14:editId="735E111D">
              <wp:simplePos x="0" y="0"/>
              <wp:positionH relativeFrom="column">
                <wp:posOffset>1254125</wp:posOffset>
              </wp:positionH>
              <wp:positionV relativeFrom="paragraph">
                <wp:posOffset>586105</wp:posOffset>
              </wp:positionV>
              <wp:extent cx="5486400" cy="365760"/>
              <wp:effectExtent l="0" t="0" r="3175" b="63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0" cy="3657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89B00">
                              <a:gamma/>
                              <a:tint val="0"/>
                              <a:invGamma/>
                            </a:srgbClr>
                          </a:gs>
                          <a:gs pos="100000">
                            <a:srgbClr val="E89B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98.75pt;margin-top:46.15pt;width:6in;height:28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" stroked="f">
              <v:fill color2="#e89b00" rotate="t" angle="90" focus="100%" type="gradien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E1117" w14:textId="77777777" w:rsidR="001650FE" w:rsidRDefault="00974000" w:rsidP="002509B2">
    <w:pPr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35E111E" wp14:editId="735E111F">
              <wp:simplePos x="0" y="0"/>
              <wp:positionH relativeFrom="page">
                <wp:posOffset>6858000</wp:posOffset>
              </wp:positionH>
              <wp:positionV relativeFrom="page">
                <wp:posOffset>643890</wp:posOffset>
              </wp:positionV>
              <wp:extent cx="351155" cy="308610"/>
              <wp:effectExtent l="0" t="0" r="127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5E11FB" w14:textId="77777777" w:rsidR="00C876E7" w:rsidRDefault="00C876E7" w:rsidP="00C876E7">
                          <w:pPr>
                            <w:pStyle w:val="AllCaps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PAGE 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1C3089">
                            <w:rPr>
                              <w:rStyle w:val="PageNumber"/>
                              <w:noProof/>
                            </w:rPr>
                            <w:t>3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left:0;text-align:left;margin-left:540pt;margin-top:50.7pt;width:27.65pt;height:24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4GuQIAAL8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" filled="f" stroked="f">
              <v:textbox>
                <w:txbxContent>
                  <w:p w14:paraId="735E11FB" w14:textId="77777777" w:rsidR="00C876E7" w:rsidRDefault="00C876E7" w:rsidP="00C876E7">
                    <w:pPr>
                      <w:pStyle w:val="AllCaps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PAGE 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1C3089">
                      <w:rPr>
                        <w:rStyle w:val="PageNumber"/>
                        <w:noProof/>
                      </w:rPr>
                      <w:t>3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35E1120" wp14:editId="735E1121">
              <wp:simplePos x="0" y="0"/>
              <wp:positionH relativeFrom="column">
                <wp:posOffset>113665</wp:posOffset>
              </wp:positionH>
              <wp:positionV relativeFrom="paragraph">
                <wp:posOffset>588645</wp:posOffset>
              </wp:positionV>
              <wp:extent cx="5486400" cy="365760"/>
              <wp:effectExtent l="0" t="0" r="635" b="0"/>
              <wp:wrapNone/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0" cy="3657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89B00"/>
                          </a:gs>
                          <a:gs pos="100000">
                            <a:srgbClr val="E89B00">
                              <a:gamma/>
                              <a:tint val="0"/>
                              <a:invGamma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.95pt;margin-top:46.35pt;width:6in;height:2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" fillcolor="#e89b00" stroked="f">
              <v:fill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17FA8AF30CA44F9C9B2A01776EEA894E"/>
      </w:placeholder>
      <w:temporary/>
      <w:showingPlcHdr/>
    </w:sdtPr>
    <w:sdtEndPr/>
    <w:sdtContent>
      <w:p w14:paraId="735E1118" w14:textId="77777777" w:rsidR="002C4484" w:rsidRDefault="002C4484">
        <w:pPr>
          <w:pStyle w:val="Header"/>
        </w:pPr>
        <w:r>
          <w:t>[Type text]</w:t>
        </w:r>
      </w:p>
    </w:sdtContent>
  </w:sdt>
  <w:p w14:paraId="735E1119" w14:textId="77777777" w:rsidR="00462A64" w:rsidRDefault="00462A64" w:rsidP="00462A64">
    <w:pPr>
      <w:tabs>
        <w:tab w:val="left" w:pos="873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A4AC8"/>
    <w:multiLevelType w:val="hybridMultilevel"/>
    <w:tmpl w:val="4FB674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696"/>
    <w:rsid w:val="0009537F"/>
    <w:rsid w:val="000961EB"/>
    <w:rsid w:val="000B2761"/>
    <w:rsid w:val="000B51EF"/>
    <w:rsid w:val="000B7F1A"/>
    <w:rsid w:val="000C4CD5"/>
    <w:rsid w:val="000F4C1D"/>
    <w:rsid w:val="00120308"/>
    <w:rsid w:val="00120653"/>
    <w:rsid w:val="0013221E"/>
    <w:rsid w:val="00136FA7"/>
    <w:rsid w:val="001650FE"/>
    <w:rsid w:val="001C3089"/>
    <w:rsid w:val="001E4DD0"/>
    <w:rsid w:val="001E7A17"/>
    <w:rsid w:val="001F4C89"/>
    <w:rsid w:val="00201156"/>
    <w:rsid w:val="002178D7"/>
    <w:rsid w:val="00246649"/>
    <w:rsid w:val="002509B2"/>
    <w:rsid w:val="002A05B8"/>
    <w:rsid w:val="002A73E2"/>
    <w:rsid w:val="002C4484"/>
    <w:rsid w:val="00306C31"/>
    <w:rsid w:val="003122C5"/>
    <w:rsid w:val="003970E4"/>
    <w:rsid w:val="00405696"/>
    <w:rsid w:val="00462A64"/>
    <w:rsid w:val="004720A9"/>
    <w:rsid w:val="00472784"/>
    <w:rsid w:val="004B455E"/>
    <w:rsid w:val="00531DB1"/>
    <w:rsid w:val="0055176B"/>
    <w:rsid w:val="00553185"/>
    <w:rsid w:val="005731A6"/>
    <w:rsid w:val="00595A49"/>
    <w:rsid w:val="005F0B56"/>
    <w:rsid w:val="00621554"/>
    <w:rsid w:val="00653A43"/>
    <w:rsid w:val="00667B70"/>
    <w:rsid w:val="006A0039"/>
    <w:rsid w:val="006C1DD7"/>
    <w:rsid w:val="0072530C"/>
    <w:rsid w:val="0073170E"/>
    <w:rsid w:val="00754184"/>
    <w:rsid w:val="00765C07"/>
    <w:rsid w:val="0076654E"/>
    <w:rsid w:val="00774DA7"/>
    <w:rsid w:val="00791007"/>
    <w:rsid w:val="007A7214"/>
    <w:rsid w:val="007B3B99"/>
    <w:rsid w:val="007D406C"/>
    <w:rsid w:val="007E192D"/>
    <w:rsid w:val="008165FF"/>
    <w:rsid w:val="00845A3E"/>
    <w:rsid w:val="00856F78"/>
    <w:rsid w:val="008676A8"/>
    <w:rsid w:val="008A1F5E"/>
    <w:rsid w:val="008E0FD5"/>
    <w:rsid w:val="00970852"/>
    <w:rsid w:val="00974000"/>
    <w:rsid w:val="0099394B"/>
    <w:rsid w:val="009A037D"/>
    <w:rsid w:val="00A03319"/>
    <w:rsid w:val="00A742B0"/>
    <w:rsid w:val="00A85618"/>
    <w:rsid w:val="00A90A49"/>
    <w:rsid w:val="00A97DB5"/>
    <w:rsid w:val="00AA233A"/>
    <w:rsid w:val="00AC4CC5"/>
    <w:rsid w:val="00B0627F"/>
    <w:rsid w:val="00B071DE"/>
    <w:rsid w:val="00B61D6C"/>
    <w:rsid w:val="00B62368"/>
    <w:rsid w:val="00BE639A"/>
    <w:rsid w:val="00C01FEC"/>
    <w:rsid w:val="00C25FD9"/>
    <w:rsid w:val="00C34922"/>
    <w:rsid w:val="00C3703C"/>
    <w:rsid w:val="00C3737C"/>
    <w:rsid w:val="00C535C7"/>
    <w:rsid w:val="00C876E7"/>
    <w:rsid w:val="00CA61CC"/>
    <w:rsid w:val="00CF7797"/>
    <w:rsid w:val="00D0304A"/>
    <w:rsid w:val="00D06B8C"/>
    <w:rsid w:val="00D07ABC"/>
    <w:rsid w:val="00D1148B"/>
    <w:rsid w:val="00D2690E"/>
    <w:rsid w:val="00D436FD"/>
    <w:rsid w:val="00D61D9B"/>
    <w:rsid w:val="00D8695C"/>
    <w:rsid w:val="00D95F8E"/>
    <w:rsid w:val="00DB5E11"/>
    <w:rsid w:val="00DC2151"/>
    <w:rsid w:val="00DD4EEF"/>
    <w:rsid w:val="00E22204"/>
    <w:rsid w:val="00E32D23"/>
    <w:rsid w:val="00E37291"/>
    <w:rsid w:val="00EC5E32"/>
    <w:rsid w:val="00EE4506"/>
    <w:rsid w:val="00F64FF7"/>
    <w:rsid w:val="00FB76C8"/>
    <w:rsid w:val="00FC5319"/>
    <w:rsid w:val="00FD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35E10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0852"/>
    <w:rPr>
      <w:rFonts w:ascii="Century Gothic" w:hAnsi="Century Gothic"/>
      <w:sz w:val="16"/>
      <w:szCs w:val="24"/>
    </w:rPr>
  </w:style>
  <w:style w:type="paragraph" w:styleId="Heading1">
    <w:name w:val="heading 1"/>
    <w:basedOn w:val="Normal"/>
    <w:next w:val="Normal"/>
    <w:qFormat/>
    <w:rsid w:val="00667B70"/>
    <w:pPr>
      <w:keepNext/>
      <w:spacing w:before="240"/>
      <w:ind w:left="270"/>
      <w:outlineLvl w:val="0"/>
    </w:pPr>
    <w:rPr>
      <w:rFonts w:cs="Arial"/>
      <w:bCs/>
      <w:kern w:val="32"/>
      <w:sz w:val="60"/>
      <w:szCs w:val="32"/>
    </w:rPr>
  </w:style>
  <w:style w:type="paragraph" w:styleId="Heading2">
    <w:name w:val="heading 2"/>
    <w:basedOn w:val="Normal"/>
    <w:next w:val="Normal"/>
    <w:qFormat/>
    <w:rsid w:val="00970852"/>
    <w:pPr>
      <w:keepNext/>
      <w:spacing w:before="240" w:after="60"/>
      <w:ind w:left="180"/>
      <w:outlineLvl w:val="1"/>
    </w:pPr>
    <w:rPr>
      <w:rFonts w:cs="Arial"/>
      <w:bCs/>
      <w:iCs/>
      <w:color w:val="E89B00"/>
      <w:sz w:val="40"/>
      <w:szCs w:val="28"/>
    </w:rPr>
  </w:style>
  <w:style w:type="paragraph" w:styleId="Heading3">
    <w:name w:val="heading 3"/>
    <w:basedOn w:val="Heading2"/>
    <w:next w:val="Normal"/>
    <w:qFormat/>
    <w:rsid w:val="00AC4CC5"/>
    <w:pPr>
      <w:ind w:left="450"/>
      <w:outlineLvl w:val="2"/>
    </w:pPr>
  </w:style>
  <w:style w:type="paragraph" w:styleId="Heading4">
    <w:name w:val="heading 4"/>
    <w:basedOn w:val="LeftColumnText"/>
    <w:next w:val="Normal"/>
    <w:link w:val="Heading4Char"/>
    <w:qFormat/>
    <w:rsid w:val="00A90A49"/>
    <w:pPr>
      <w:framePr w:wrap="around" w:vAnchor="page" w:hAnchor="page" w:y="721"/>
      <w:suppressOverlap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BodyText">
    <w:name w:val="Newsletter Body Text"/>
    <w:basedOn w:val="Normal"/>
    <w:rsid w:val="00B071DE"/>
    <w:pPr>
      <w:spacing w:after="200" w:line="288" w:lineRule="auto"/>
    </w:pPr>
  </w:style>
  <w:style w:type="paragraph" w:customStyle="1" w:styleId="LeftColumnText">
    <w:name w:val="Left Column Text"/>
    <w:basedOn w:val="Normal"/>
    <w:link w:val="LeftColumnTextChar"/>
    <w:rsid w:val="00667B70"/>
    <w:pPr>
      <w:framePr w:hSpace="187" w:wrap="around" w:vAnchor="text" w:hAnchor="text" w:xAlign="center" w:y="1"/>
      <w:spacing w:after="160" w:line="312" w:lineRule="auto"/>
    </w:pPr>
  </w:style>
  <w:style w:type="character" w:styleId="Hyperlink">
    <w:name w:val="Hyperlink"/>
    <w:rsid w:val="00405696"/>
    <w:rPr>
      <w:color w:val="0000FF"/>
      <w:u w:val="single"/>
    </w:rPr>
  </w:style>
  <w:style w:type="paragraph" w:customStyle="1" w:styleId="LeftColumnHeading">
    <w:name w:val="Left Column Heading"/>
    <w:basedOn w:val="Normal"/>
    <w:link w:val="LeftColumnHeadingCharChar"/>
    <w:rsid w:val="00667B70"/>
    <w:rPr>
      <w:b/>
      <w:szCs w:val="16"/>
    </w:rPr>
  </w:style>
  <w:style w:type="character" w:customStyle="1" w:styleId="LeftColumnHeadingCharChar">
    <w:name w:val="Left Column Heading Char Char"/>
    <w:link w:val="LeftColumnHeading"/>
    <w:rsid w:val="00667B70"/>
    <w:rPr>
      <w:rFonts w:ascii="Century Gothic" w:hAnsi="Century Gothic"/>
      <w:b/>
      <w:sz w:val="16"/>
      <w:szCs w:val="16"/>
      <w:lang w:val="en-US" w:eastAsia="en-US" w:bidi="ar-SA"/>
    </w:rPr>
  </w:style>
  <w:style w:type="paragraph" w:customStyle="1" w:styleId="Information">
    <w:name w:val="Information"/>
    <w:basedOn w:val="Normal"/>
    <w:rsid w:val="00667B70"/>
    <w:pPr>
      <w:ind w:left="257"/>
    </w:pPr>
  </w:style>
  <w:style w:type="paragraph" w:customStyle="1" w:styleId="LeftColumnCaption">
    <w:name w:val="Left Column Caption"/>
    <w:basedOn w:val="LeftColumnText"/>
    <w:rsid w:val="00C3737C"/>
    <w:pPr>
      <w:framePr w:wrap="around"/>
      <w:spacing w:line="552" w:lineRule="auto"/>
    </w:pPr>
    <w:rPr>
      <w:i/>
    </w:rPr>
  </w:style>
  <w:style w:type="paragraph" w:customStyle="1" w:styleId="NewsletterDate">
    <w:name w:val="Newsletter Date"/>
    <w:basedOn w:val="LeftColumnHeading"/>
    <w:rsid w:val="00D07ABC"/>
    <w:pPr>
      <w:ind w:left="257"/>
    </w:pPr>
  </w:style>
  <w:style w:type="paragraph" w:styleId="BalloonText">
    <w:name w:val="Balloon Text"/>
    <w:basedOn w:val="Normal"/>
    <w:semiHidden/>
    <w:rsid w:val="000B2761"/>
    <w:rPr>
      <w:rFonts w:ascii="Tahoma" w:hAnsi="Tahoma" w:cs="Tahoma"/>
      <w:szCs w:val="16"/>
    </w:rPr>
  </w:style>
  <w:style w:type="paragraph" w:styleId="Footer">
    <w:name w:val="footer"/>
    <w:basedOn w:val="Normal"/>
    <w:rsid w:val="00C876E7"/>
    <w:pPr>
      <w:tabs>
        <w:tab w:val="center" w:pos="4320"/>
        <w:tab w:val="right" w:pos="8640"/>
      </w:tabs>
    </w:pPr>
  </w:style>
  <w:style w:type="paragraph" w:customStyle="1" w:styleId="MailingAddress">
    <w:name w:val="Mailing Address"/>
    <w:basedOn w:val="Normal"/>
    <w:rsid w:val="00D06B8C"/>
    <w:rPr>
      <w:caps/>
      <w:sz w:val="20"/>
      <w:szCs w:val="20"/>
    </w:rPr>
  </w:style>
  <w:style w:type="paragraph" w:customStyle="1" w:styleId="Tagline">
    <w:name w:val="Tagline"/>
    <w:basedOn w:val="Normal"/>
    <w:rsid w:val="00D06B8C"/>
    <w:rPr>
      <w:i/>
    </w:rPr>
  </w:style>
  <w:style w:type="paragraph" w:customStyle="1" w:styleId="ParagraphRuleAbove">
    <w:name w:val="Paragraph Rule Above"/>
    <w:basedOn w:val="Normal"/>
    <w:rsid w:val="00D06B8C"/>
    <w:pPr>
      <w:pBdr>
        <w:bottom w:val="single" w:sz="2" w:space="1" w:color="auto"/>
      </w:pBdr>
      <w:spacing w:after="120"/>
    </w:pPr>
  </w:style>
  <w:style w:type="paragraph" w:customStyle="1" w:styleId="ParagraphRuleBelow">
    <w:name w:val="Paragraph Rule Below"/>
    <w:basedOn w:val="Normal"/>
    <w:rsid w:val="00D06B8C"/>
    <w:pPr>
      <w:pBdr>
        <w:top w:val="single" w:sz="2" w:space="1" w:color="auto"/>
      </w:pBdr>
      <w:spacing w:before="120"/>
    </w:pPr>
  </w:style>
  <w:style w:type="paragraph" w:customStyle="1" w:styleId="MailingAddressBold">
    <w:name w:val="Mailing Address Bold"/>
    <w:basedOn w:val="MailingAddress"/>
    <w:rsid w:val="00D06B8C"/>
    <w:rPr>
      <w:b/>
    </w:rPr>
  </w:style>
  <w:style w:type="paragraph" w:customStyle="1" w:styleId="ReturnMailingAddress">
    <w:name w:val="Return Mailing Address"/>
    <w:basedOn w:val="MailingAddress"/>
    <w:rsid w:val="007B3B99"/>
    <w:rPr>
      <w:sz w:val="16"/>
    </w:rPr>
  </w:style>
  <w:style w:type="paragraph" w:customStyle="1" w:styleId="ReturnMailingAddressBold">
    <w:name w:val="Return Mailing Address Bold"/>
    <w:basedOn w:val="ReturnMailingAddress"/>
    <w:rsid w:val="007B3B99"/>
    <w:rPr>
      <w:b/>
    </w:rPr>
  </w:style>
  <w:style w:type="paragraph" w:styleId="Header">
    <w:name w:val="header"/>
    <w:basedOn w:val="Normal"/>
    <w:link w:val="HeaderChar"/>
    <w:uiPriority w:val="99"/>
    <w:rsid w:val="00C876E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876E7"/>
  </w:style>
  <w:style w:type="paragraph" w:customStyle="1" w:styleId="AllCaps">
    <w:name w:val="All Caps"/>
    <w:basedOn w:val="Normal"/>
    <w:link w:val="AllCapsChar"/>
    <w:rsid w:val="00774DA7"/>
    <w:pPr>
      <w:tabs>
        <w:tab w:val="left" w:pos="360"/>
      </w:tabs>
    </w:pPr>
    <w:rPr>
      <w:b/>
      <w:caps/>
      <w:color w:val="E89B00"/>
      <w:szCs w:val="16"/>
    </w:rPr>
  </w:style>
  <w:style w:type="character" w:customStyle="1" w:styleId="AllCapsChar">
    <w:name w:val="All Caps Char"/>
    <w:link w:val="AllCaps"/>
    <w:rsid w:val="00774DA7"/>
    <w:rPr>
      <w:rFonts w:ascii="Century Gothic" w:hAnsi="Century Gothic"/>
      <w:b/>
      <w:caps/>
      <w:color w:val="E89B00"/>
      <w:sz w:val="16"/>
      <w:szCs w:val="16"/>
      <w:lang w:val="en-US" w:eastAsia="en-US" w:bidi="ar-SA"/>
    </w:rPr>
  </w:style>
  <w:style w:type="character" w:customStyle="1" w:styleId="LeftColumnTextChar">
    <w:name w:val="Left Column Text Char"/>
    <w:link w:val="LeftColumnText"/>
    <w:rsid w:val="00A90A49"/>
    <w:rPr>
      <w:rFonts w:ascii="Century Gothic" w:hAnsi="Century Gothic"/>
      <w:sz w:val="16"/>
      <w:szCs w:val="24"/>
      <w:lang w:val="en-US" w:eastAsia="en-US" w:bidi="ar-SA"/>
    </w:rPr>
  </w:style>
  <w:style w:type="character" w:customStyle="1" w:styleId="Heading4Char">
    <w:name w:val="Heading 4 Char"/>
    <w:link w:val="Heading4"/>
    <w:rsid w:val="00774DA7"/>
    <w:rPr>
      <w:rFonts w:ascii="Century Gothic" w:hAnsi="Century Gothic"/>
      <w:b/>
      <w:sz w:val="16"/>
      <w:szCs w:val="24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F4C89"/>
    <w:rPr>
      <w:rFonts w:ascii="Times New Roman" w:eastAsiaTheme="minorHAnsi" w:hAnsi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2C4484"/>
    <w:rPr>
      <w:rFonts w:ascii="Century Gothic" w:hAnsi="Century Gothic"/>
      <w:sz w:val="16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0852"/>
    <w:rPr>
      <w:rFonts w:ascii="Century Gothic" w:hAnsi="Century Gothic"/>
      <w:sz w:val="16"/>
      <w:szCs w:val="24"/>
    </w:rPr>
  </w:style>
  <w:style w:type="paragraph" w:styleId="Heading1">
    <w:name w:val="heading 1"/>
    <w:basedOn w:val="Normal"/>
    <w:next w:val="Normal"/>
    <w:qFormat/>
    <w:rsid w:val="00667B70"/>
    <w:pPr>
      <w:keepNext/>
      <w:spacing w:before="240"/>
      <w:ind w:left="270"/>
      <w:outlineLvl w:val="0"/>
    </w:pPr>
    <w:rPr>
      <w:rFonts w:cs="Arial"/>
      <w:bCs/>
      <w:kern w:val="32"/>
      <w:sz w:val="60"/>
      <w:szCs w:val="32"/>
    </w:rPr>
  </w:style>
  <w:style w:type="paragraph" w:styleId="Heading2">
    <w:name w:val="heading 2"/>
    <w:basedOn w:val="Normal"/>
    <w:next w:val="Normal"/>
    <w:qFormat/>
    <w:rsid w:val="00970852"/>
    <w:pPr>
      <w:keepNext/>
      <w:spacing w:before="240" w:after="60"/>
      <w:ind w:left="180"/>
      <w:outlineLvl w:val="1"/>
    </w:pPr>
    <w:rPr>
      <w:rFonts w:cs="Arial"/>
      <w:bCs/>
      <w:iCs/>
      <w:color w:val="E89B00"/>
      <w:sz w:val="40"/>
      <w:szCs w:val="28"/>
    </w:rPr>
  </w:style>
  <w:style w:type="paragraph" w:styleId="Heading3">
    <w:name w:val="heading 3"/>
    <w:basedOn w:val="Heading2"/>
    <w:next w:val="Normal"/>
    <w:qFormat/>
    <w:rsid w:val="00AC4CC5"/>
    <w:pPr>
      <w:ind w:left="450"/>
      <w:outlineLvl w:val="2"/>
    </w:pPr>
  </w:style>
  <w:style w:type="paragraph" w:styleId="Heading4">
    <w:name w:val="heading 4"/>
    <w:basedOn w:val="LeftColumnText"/>
    <w:next w:val="Normal"/>
    <w:link w:val="Heading4Char"/>
    <w:qFormat/>
    <w:rsid w:val="00A90A49"/>
    <w:pPr>
      <w:framePr w:wrap="around" w:vAnchor="page" w:hAnchor="page" w:y="721"/>
      <w:suppressOverlap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BodyText">
    <w:name w:val="Newsletter Body Text"/>
    <w:basedOn w:val="Normal"/>
    <w:rsid w:val="00B071DE"/>
    <w:pPr>
      <w:spacing w:after="200" w:line="288" w:lineRule="auto"/>
    </w:pPr>
  </w:style>
  <w:style w:type="paragraph" w:customStyle="1" w:styleId="LeftColumnText">
    <w:name w:val="Left Column Text"/>
    <w:basedOn w:val="Normal"/>
    <w:link w:val="LeftColumnTextChar"/>
    <w:rsid w:val="00667B70"/>
    <w:pPr>
      <w:framePr w:hSpace="187" w:wrap="around" w:vAnchor="text" w:hAnchor="text" w:xAlign="center" w:y="1"/>
      <w:spacing w:after="160" w:line="312" w:lineRule="auto"/>
    </w:pPr>
  </w:style>
  <w:style w:type="character" w:styleId="Hyperlink">
    <w:name w:val="Hyperlink"/>
    <w:rsid w:val="00405696"/>
    <w:rPr>
      <w:color w:val="0000FF"/>
      <w:u w:val="single"/>
    </w:rPr>
  </w:style>
  <w:style w:type="paragraph" w:customStyle="1" w:styleId="LeftColumnHeading">
    <w:name w:val="Left Column Heading"/>
    <w:basedOn w:val="Normal"/>
    <w:link w:val="LeftColumnHeadingCharChar"/>
    <w:rsid w:val="00667B70"/>
    <w:rPr>
      <w:b/>
      <w:szCs w:val="16"/>
    </w:rPr>
  </w:style>
  <w:style w:type="character" w:customStyle="1" w:styleId="LeftColumnHeadingCharChar">
    <w:name w:val="Left Column Heading Char Char"/>
    <w:link w:val="LeftColumnHeading"/>
    <w:rsid w:val="00667B70"/>
    <w:rPr>
      <w:rFonts w:ascii="Century Gothic" w:hAnsi="Century Gothic"/>
      <w:b/>
      <w:sz w:val="16"/>
      <w:szCs w:val="16"/>
      <w:lang w:val="en-US" w:eastAsia="en-US" w:bidi="ar-SA"/>
    </w:rPr>
  </w:style>
  <w:style w:type="paragraph" w:customStyle="1" w:styleId="Information">
    <w:name w:val="Information"/>
    <w:basedOn w:val="Normal"/>
    <w:rsid w:val="00667B70"/>
    <w:pPr>
      <w:ind w:left="257"/>
    </w:pPr>
  </w:style>
  <w:style w:type="paragraph" w:customStyle="1" w:styleId="LeftColumnCaption">
    <w:name w:val="Left Column Caption"/>
    <w:basedOn w:val="LeftColumnText"/>
    <w:rsid w:val="00C3737C"/>
    <w:pPr>
      <w:framePr w:wrap="around"/>
      <w:spacing w:line="552" w:lineRule="auto"/>
    </w:pPr>
    <w:rPr>
      <w:i/>
    </w:rPr>
  </w:style>
  <w:style w:type="paragraph" w:customStyle="1" w:styleId="NewsletterDate">
    <w:name w:val="Newsletter Date"/>
    <w:basedOn w:val="LeftColumnHeading"/>
    <w:rsid w:val="00D07ABC"/>
    <w:pPr>
      <w:ind w:left="257"/>
    </w:pPr>
  </w:style>
  <w:style w:type="paragraph" w:styleId="BalloonText">
    <w:name w:val="Balloon Text"/>
    <w:basedOn w:val="Normal"/>
    <w:semiHidden/>
    <w:rsid w:val="000B2761"/>
    <w:rPr>
      <w:rFonts w:ascii="Tahoma" w:hAnsi="Tahoma" w:cs="Tahoma"/>
      <w:szCs w:val="16"/>
    </w:rPr>
  </w:style>
  <w:style w:type="paragraph" w:styleId="Footer">
    <w:name w:val="footer"/>
    <w:basedOn w:val="Normal"/>
    <w:rsid w:val="00C876E7"/>
    <w:pPr>
      <w:tabs>
        <w:tab w:val="center" w:pos="4320"/>
        <w:tab w:val="right" w:pos="8640"/>
      </w:tabs>
    </w:pPr>
  </w:style>
  <w:style w:type="paragraph" w:customStyle="1" w:styleId="MailingAddress">
    <w:name w:val="Mailing Address"/>
    <w:basedOn w:val="Normal"/>
    <w:rsid w:val="00D06B8C"/>
    <w:rPr>
      <w:caps/>
      <w:sz w:val="20"/>
      <w:szCs w:val="20"/>
    </w:rPr>
  </w:style>
  <w:style w:type="paragraph" w:customStyle="1" w:styleId="Tagline">
    <w:name w:val="Tagline"/>
    <w:basedOn w:val="Normal"/>
    <w:rsid w:val="00D06B8C"/>
    <w:rPr>
      <w:i/>
    </w:rPr>
  </w:style>
  <w:style w:type="paragraph" w:customStyle="1" w:styleId="ParagraphRuleAbove">
    <w:name w:val="Paragraph Rule Above"/>
    <w:basedOn w:val="Normal"/>
    <w:rsid w:val="00D06B8C"/>
    <w:pPr>
      <w:pBdr>
        <w:bottom w:val="single" w:sz="2" w:space="1" w:color="auto"/>
      </w:pBdr>
      <w:spacing w:after="120"/>
    </w:pPr>
  </w:style>
  <w:style w:type="paragraph" w:customStyle="1" w:styleId="ParagraphRuleBelow">
    <w:name w:val="Paragraph Rule Below"/>
    <w:basedOn w:val="Normal"/>
    <w:rsid w:val="00D06B8C"/>
    <w:pPr>
      <w:pBdr>
        <w:top w:val="single" w:sz="2" w:space="1" w:color="auto"/>
      </w:pBdr>
      <w:spacing w:before="120"/>
    </w:pPr>
  </w:style>
  <w:style w:type="paragraph" w:customStyle="1" w:styleId="MailingAddressBold">
    <w:name w:val="Mailing Address Bold"/>
    <w:basedOn w:val="MailingAddress"/>
    <w:rsid w:val="00D06B8C"/>
    <w:rPr>
      <w:b/>
    </w:rPr>
  </w:style>
  <w:style w:type="paragraph" w:customStyle="1" w:styleId="ReturnMailingAddress">
    <w:name w:val="Return Mailing Address"/>
    <w:basedOn w:val="MailingAddress"/>
    <w:rsid w:val="007B3B99"/>
    <w:rPr>
      <w:sz w:val="16"/>
    </w:rPr>
  </w:style>
  <w:style w:type="paragraph" w:customStyle="1" w:styleId="ReturnMailingAddressBold">
    <w:name w:val="Return Mailing Address Bold"/>
    <w:basedOn w:val="ReturnMailingAddress"/>
    <w:rsid w:val="007B3B99"/>
    <w:rPr>
      <w:b/>
    </w:rPr>
  </w:style>
  <w:style w:type="paragraph" w:styleId="Header">
    <w:name w:val="header"/>
    <w:basedOn w:val="Normal"/>
    <w:link w:val="HeaderChar"/>
    <w:uiPriority w:val="99"/>
    <w:rsid w:val="00C876E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876E7"/>
  </w:style>
  <w:style w:type="paragraph" w:customStyle="1" w:styleId="AllCaps">
    <w:name w:val="All Caps"/>
    <w:basedOn w:val="Normal"/>
    <w:link w:val="AllCapsChar"/>
    <w:rsid w:val="00774DA7"/>
    <w:pPr>
      <w:tabs>
        <w:tab w:val="left" w:pos="360"/>
      </w:tabs>
    </w:pPr>
    <w:rPr>
      <w:b/>
      <w:caps/>
      <w:color w:val="E89B00"/>
      <w:szCs w:val="16"/>
    </w:rPr>
  </w:style>
  <w:style w:type="character" w:customStyle="1" w:styleId="AllCapsChar">
    <w:name w:val="All Caps Char"/>
    <w:link w:val="AllCaps"/>
    <w:rsid w:val="00774DA7"/>
    <w:rPr>
      <w:rFonts w:ascii="Century Gothic" w:hAnsi="Century Gothic"/>
      <w:b/>
      <w:caps/>
      <w:color w:val="E89B00"/>
      <w:sz w:val="16"/>
      <w:szCs w:val="16"/>
      <w:lang w:val="en-US" w:eastAsia="en-US" w:bidi="ar-SA"/>
    </w:rPr>
  </w:style>
  <w:style w:type="character" w:customStyle="1" w:styleId="LeftColumnTextChar">
    <w:name w:val="Left Column Text Char"/>
    <w:link w:val="LeftColumnText"/>
    <w:rsid w:val="00A90A49"/>
    <w:rPr>
      <w:rFonts w:ascii="Century Gothic" w:hAnsi="Century Gothic"/>
      <w:sz w:val="16"/>
      <w:szCs w:val="24"/>
      <w:lang w:val="en-US" w:eastAsia="en-US" w:bidi="ar-SA"/>
    </w:rPr>
  </w:style>
  <w:style w:type="character" w:customStyle="1" w:styleId="Heading4Char">
    <w:name w:val="Heading 4 Char"/>
    <w:link w:val="Heading4"/>
    <w:rsid w:val="00774DA7"/>
    <w:rPr>
      <w:rFonts w:ascii="Century Gothic" w:hAnsi="Century Gothic"/>
      <w:b/>
      <w:sz w:val="16"/>
      <w:szCs w:val="24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F4C89"/>
    <w:rPr>
      <w:rFonts w:ascii="Times New Roman" w:eastAsiaTheme="minorHAnsi" w:hAnsi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2C4484"/>
    <w:rPr>
      <w:rFonts w:ascii="Century Gothic" w:hAnsi="Century Gothic"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microsoft.com/office/2007/relationships/stylesWithEffects" Target="stylesWithEffects.xml"/><Relationship Id="rId12" Type="http://schemas.openxmlformats.org/officeDocument/2006/relationships/hyperlink" Target="http://web1.nbed.nb.ca/sites/district14/chs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biesus\AppData\Roaming\Microsoft\Templates\Newsletter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7FA8AF30CA44F9C9B2A01776EEA8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5671C-C7B5-49C7-BBF8-030CB1DDCEBE}"/>
      </w:docPartPr>
      <w:docPartBody>
        <w:p w14:paraId="6BD89C7D" w14:textId="77777777" w:rsidR="00F725A8" w:rsidRDefault="00F40B03" w:rsidP="00F40B03">
          <w:pPr>
            <w:pStyle w:val="17FA8AF30CA44F9C9B2A01776EEA894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B03"/>
    <w:rsid w:val="004D4C73"/>
    <w:rsid w:val="00F40B03"/>
    <w:rsid w:val="00F72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D89C7D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7FA8AF30CA44F9C9B2A01776EEA894E">
    <w:name w:val="17FA8AF30CA44F9C9B2A01776EEA894E"/>
    <w:rsid w:val="00F40B0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7FA8AF30CA44F9C9B2A01776EEA894E">
    <w:name w:val="17FA8AF30CA44F9C9B2A01776EEA894E"/>
    <w:rsid w:val="00F40B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ocumentForm xmlns="1e050540-abf7-4cd0-9094-0488f67136b7">No</DocumentForm>
    <DocumentCategories xmlns="1e050540-abf7-4cd0-9094-0488f67136b7">Newsletter</DocumentCategorie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B4A76A409730B24B9B52501F61DDD033" ma:contentTypeVersion="9" ma:contentTypeDescription="" ma:contentTypeScope="" ma:versionID="1deda0bba6ecd7ac94c1c45299f2c285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c8db2a377494cc426090423ae3504e32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820DD8-8394-4399-B7C9-C7ADDA62613E}"/>
</file>

<file path=customXml/itemProps2.xml><?xml version="1.0" encoding="utf-8"?>
<ds:datastoreItem xmlns:ds="http://schemas.openxmlformats.org/officeDocument/2006/customXml" ds:itemID="{73D4194E-57D9-4A83-8605-4415A8F78FD9}"/>
</file>

<file path=customXml/itemProps3.xml><?xml version="1.0" encoding="utf-8"?>
<ds:datastoreItem xmlns:ds="http://schemas.openxmlformats.org/officeDocument/2006/customXml" ds:itemID="{F4F56C08-FF0C-43B8-8747-F01ABE788F50}"/>
</file>

<file path=customXml/itemProps4.xml><?xml version="1.0" encoding="utf-8"?>
<ds:datastoreItem xmlns:ds="http://schemas.openxmlformats.org/officeDocument/2006/customXml" ds:itemID="{2CD6F309-A086-458E-98CA-691D22FFB583}"/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1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mabiesus</dc:creator>
  <cp:lastModifiedBy>DT14Techs</cp:lastModifiedBy>
  <cp:revision>2</cp:revision>
  <cp:lastPrinted>2015-03-27T16:24:00Z</cp:lastPrinted>
  <dcterms:created xsi:type="dcterms:W3CDTF">2015-03-30T11:05:00Z</dcterms:created>
  <dcterms:modified xsi:type="dcterms:W3CDTF">2015-03-30T11:05:00Z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TC010178181033</vt:lpwstr>
  </property>
  <property fmtid="{D5CDD505-2E9C-101B-9397-08002B2CF9AE}" pid="3" name="ContentTypeId">
    <vt:lpwstr>0x010100F2A1E1E4D320C749A22EC3F91FD053D600B4A76A409730B24B9B52501F61DDD033</vt:lpwstr>
  </property>
  <property fmtid="{D5CDD505-2E9C-101B-9397-08002B2CF9AE}" pid="4" name="Category">
    <vt:lpwstr>Newsletter</vt:lpwstr>
  </property>
  <property fmtid="{D5CDD505-2E9C-101B-9397-08002B2CF9AE}" pid="5" name="Form">
    <vt:bool>false</vt:bool>
  </property>
</Properties>
</file>