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0"/>
        <w:gridCol w:w="906"/>
        <w:gridCol w:w="2617"/>
        <w:gridCol w:w="2597"/>
      </w:tblGrid>
      <w:tr w:rsidR="00667B70" w:rsidTr="002C4484">
        <w:trPr>
          <w:trHeight w:val="1160"/>
          <w:jc w:val="center"/>
        </w:trPr>
        <w:tc>
          <w:tcPr>
            <w:tcW w:w="7843" w:type="dxa"/>
            <w:gridSpan w:val="3"/>
            <w:tcBorders>
              <w:right w:val="nil"/>
            </w:tcBorders>
            <w:shd w:val="clear" w:color="auto" w:fill="D9D9D9"/>
          </w:tcPr>
          <w:p w:rsidR="00667B70" w:rsidRDefault="00405696" w:rsidP="00405696">
            <w:pPr>
              <w:pStyle w:val="Heading1"/>
              <w:rPr>
                <w:b/>
                <w:sz w:val="48"/>
                <w:szCs w:val="48"/>
              </w:rPr>
            </w:pPr>
            <w:r w:rsidRPr="0099394B">
              <w:rPr>
                <w:b/>
                <w:sz w:val="48"/>
                <w:szCs w:val="48"/>
              </w:rPr>
              <w:t>Canterbury High School News</w:t>
            </w:r>
          </w:p>
          <w:p w:rsidR="0099394B" w:rsidRPr="0099394B" w:rsidRDefault="0099394B" w:rsidP="0099394B">
            <w:pPr>
              <w:rPr>
                <w:sz w:val="4"/>
                <w:szCs w:val="4"/>
              </w:rPr>
            </w:pPr>
          </w:p>
          <w:p w:rsidR="00D61D9B" w:rsidRPr="00405696" w:rsidRDefault="00405696" w:rsidP="00D61D9B">
            <w:pPr>
              <w:jc w:val="center"/>
            </w:pPr>
            <w:r>
              <w:t>80 Main Street, Canterbury, NB. E6H 1L3</w:t>
            </w:r>
          </w:p>
        </w:tc>
        <w:tc>
          <w:tcPr>
            <w:tcW w:w="2597" w:type="dxa"/>
            <w:tcBorders>
              <w:left w:val="nil"/>
            </w:tcBorders>
            <w:vAlign w:val="bottom"/>
          </w:tcPr>
          <w:p w:rsidR="00667B70" w:rsidRDefault="00765C07" w:rsidP="00405696">
            <w:pPr>
              <w:pStyle w:val="NewsletterDat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April/May 2015</w:t>
            </w:r>
          </w:p>
          <w:p w:rsidR="00765C07" w:rsidRPr="00405696" w:rsidRDefault="00765C07" w:rsidP="00405696">
            <w:pPr>
              <w:pStyle w:val="NewsletterDate"/>
              <w:jc w:val="center"/>
              <w:rPr>
                <w:szCs w:val="24"/>
              </w:rPr>
            </w:pPr>
            <w:r>
              <w:rPr>
                <w:sz w:val="32"/>
                <w:szCs w:val="32"/>
              </w:rPr>
              <w:t>Newsletter</w:t>
            </w:r>
          </w:p>
          <w:p w:rsidR="00667B70" w:rsidRPr="00223560" w:rsidRDefault="00667B70" w:rsidP="00405696">
            <w:pPr>
              <w:pStyle w:val="Information"/>
            </w:pPr>
          </w:p>
        </w:tc>
      </w:tr>
      <w:tr w:rsidR="00667B70" w:rsidTr="00D61D9B">
        <w:trPr>
          <w:trHeight w:val="422"/>
          <w:jc w:val="center"/>
        </w:trPr>
        <w:tc>
          <w:tcPr>
            <w:tcW w:w="10440" w:type="dxa"/>
            <w:gridSpan w:val="4"/>
            <w:tcBorders>
              <w:bottom w:val="single" w:sz="4" w:space="0" w:color="C0C0C0"/>
            </w:tcBorders>
            <w:shd w:val="clear" w:color="auto" w:fill="F2F2F2" w:themeFill="background1" w:themeFillShade="F2"/>
            <w:vAlign w:val="center"/>
          </w:tcPr>
          <w:p w:rsidR="00667B70" w:rsidRDefault="00405696" w:rsidP="00D61D9B">
            <w:pPr>
              <w:pStyle w:val="Information"/>
              <w:spacing w:before="240"/>
              <w:ind w:left="0"/>
            </w:pPr>
            <w:r w:rsidRPr="00405696">
              <w:rPr>
                <w:b/>
              </w:rPr>
              <w:t>Vice</w:t>
            </w:r>
            <w:r>
              <w:rPr>
                <w:b/>
              </w:rPr>
              <w:t>-</w:t>
            </w:r>
            <w:r w:rsidRPr="00405696">
              <w:rPr>
                <w:b/>
              </w:rPr>
              <w:t xml:space="preserve"> Principal:</w:t>
            </w:r>
            <w:r>
              <w:t xml:space="preserve">  Mr. Jeff Tompkins     </w:t>
            </w:r>
            <w:r w:rsidRPr="00405696">
              <w:rPr>
                <w:b/>
              </w:rPr>
              <w:t>Phone:</w:t>
            </w:r>
            <w:r>
              <w:t xml:space="preserve">  279-6000     </w:t>
            </w:r>
            <w:r w:rsidRPr="00405696">
              <w:rPr>
                <w:b/>
              </w:rPr>
              <w:t>Website:</w:t>
            </w:r>
            <w:r>
              <w:t xml:space="preserve">  </w:t>
            </w:r>
            <w:hyperlink r:id="rId9" w:history="1">
              <w:r w:rsidRPr="004B455E">
                <w:rPr>
                  <w:rStyle w:val="Hyperlink"/>
                </w:rPr>
                <w:t>http://web1.nbed.nb.ca/sites/district14/chs</w:t>
              </w:r>
            </w:hyperlink>
            <w:r>
              <w:t xml:space="preserve">   </w:t>
            </w:r>
            <w:r w:rsidRPr="00405696">
              <w:rPr>
                <w:b/>
              </w:rPr>
              <w:t>Principal:</w:t>
            </w:r>
            <w:r>
              <w:t xml:space="preserve">  Susan Mabie</w:t>
            </w:r>
          </w:p>
        </w:tc>
      </w:tr>
      <w:tr w:rsidR="00667B70" w:rsidTr="004B455E">
        <w:trPr>
          <w:trHeight w:val="1628"/>
          <w:jc w:val="center"/>
        </w:trPr>
        <w:tc>
          <w:tcPr>
            <w:tcW w:w="4320" w:type="dxa"/>
            <w:vMerge w:val="restart"/>
            <w:shd w:val="clear" w:color="auto" w:fill="D9D9D9"/>
          </w:tcPr>
          <w:p w:rsidR="00667B70" w:rsidRDefault="007E192D" w:rsidP="00667B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93F9E57" wp14:editId="38AA2089">
                      <wp:simplePos x="0" y="0"/>
                      <wp:positionH relativeFrom="page">
                        <wp:posOffset>-11149</wp:posOffset>
                      </wp:positionH>
                      <wp:positionV relativeFrom="page">
                        <wp:posOffset>25208</wp:posOffset>
                      </wp:positionV>
                      <wp:extent cx="2743200" cy="11121656"/>
                      <wp:effectExtent l="0" t="0" r="0" b="3810"/>
                      <wp:wrapNone/>
                      <wp:docPr id="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1121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7B70" w:rsidRDefault="0099394B" w:rsidP="003970E4">
                                  <w:pPr>
                                    <w:pStyle w:val="Heading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bookmarkStart w:id="0" w:name="_GoBack"/>
                                  <w:r w:rsidRPr="00A97DB5">
                                    <w:rPr>
                                      <w:sz w:val="32"/>
                                      <w:szCs w:val="32"/>
                                    </w:rPr>
                                    <w:t>Important Dates</w:t>
                                  </w:r>
                                </w:p>
                                <w:p w:rsidR="00765C07" w:rsidRPr="0055176B" w:rsidRDefault="00765C07" w:rsidP="00EC5E32">
                                  <w:pPr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55176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55176B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April</w:t>
                                  </w:r>
                                  <w:r w:rsidR="0055176B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, 2015</w:t>
                                  </w:r>
                                </w:p>
                                <w:p w:rsidR="00F64FF7" w:rsidRDefault="00765C07" w:rsidP="00F64FF7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765C0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 w:rsid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Good Friday 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Holiday</w:t>
                                  </w:r>
                                </w:p>
                                <w:p w:rsidR="000C4CD5" w:rsidRPr="0073170E" w:rsidRDefault="00765C07" w:rsidP="00F64FF7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6th</w:t>
                                  </w:r>
                                  <w:r w:rsidR="000C4CD5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Easter Monday Holiday</w:t>
                                  </w:r>
                                </w:p>
                                <w:p w:rsidR="0073170E" w:rsidRPr="0073170E" w:rsidRDefault="00765C07" w:rsidP="00765C07">
                                  <w:pPr>
                                    <w:ind w:left="720" w:hanging="720"/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0C4CD5" w:rsidRPr="000C4CD5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0C4CD5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K-12 Report cards to home</w:t>
                                  </w:r>
                                </w:p>
                                <w:p w:rsidR="0073170E" w:rsidRDefault="00765C07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3703C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C3703C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HPV #3 Gr. 7 </w:t>
                                  </w:r>
                                  <w:r w:rsidRPr="00765C07">
                                    <w:rPr>
                                      <w:sz w:val="20"/>
                                      <w:szCs w:val="20"/>
                                    </w:rPr>
                                    <w:t>girls’ immunizations</w:t>
                                  </w:r>
                                </w:p>
                                <w:p w:rsidR="00C3703C" w:rsidRDefault="00C3703C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 xml:space="preserve">Also,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Gr. 9 students who missed </w:t>
                                  </w:r>
                                </w:p>
                                <w:p w:rsidR="00C3703C" w:rsidRDefault="00C3703C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Meningitis vaccine last fall –bring</w:t>
                                  </w:r>
                                </w:p>
                                <w:p w:rsidR="00C3703C" w:rsidRDefault="00C3703C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proofErr w:type="gramStart"/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>In permission slips before the 8</w:t>
                                  </w:r>
                                  <w:r w:rsidR="00A85618" w:rsidRPr="00A85618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End"/>
                                </w:p>
                                <w:p w:rsidR="008676A8" w:rsidRDefault="008676A8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8676A8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5:30 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PSSC </w:t>
                                  </w:r>
                                </w:p>
                                <w:p w:rsidR="008676A8" w:rsidRDefault="008676A8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7 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 Course selection information Session gr. 9-12</w:t>
                                  </w:r>
                                </w:p>
                                <w:p w:rsidR="008676A8" w:rsidRDefault="008676A8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8676A8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136FA7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No school for students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:rsidR="00595A49" w:rsidRDefault="008676A8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9 am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–Course selection</w:t>
                                  </w:r>
                                </w:p>
                                <w:p w:rsidR="008676A8" w:rsidRDefault="008676A8" w:rsidP="00595A49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information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Session gr. 9-12</w:t>
                                  </w:r>
                                </w:p>
                                <w:p w:rsidR="00595A49" w:rsidRDefault="00595A49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proofErr w:type="gramStart"/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am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-Parent/Teacher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interviews</w:t>
                                  </w:r>
                                </w:p>
                                <w:p w:rsidR="00595A49" w:rsidRDefault="00595A49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proofErr w:type="gramStart"/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pm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 PD for teachers</w:t>
                                  </w:r>
                                </w:p>
                                <w:p w:rsidR="001F4C89" w:rsidRDefault="001F4C89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23rd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85618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9 am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Meduxnekeag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presentations in library</w:t>
                                  </w:r>
                                </w:p>
                                <w:p w:rsidR="00D0304A" w:rsidRDefault="00D0304A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D0304A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E192D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4-ll</w:t>
                                  </w:r>
                                  <w:proofErr w:type="gramStart"/>
                                  <w:r w:rsidRPr="007E192D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:30</w:t>
                                  </w:r>
                                  <w:proofErr w:type="gramEnd"/>
                                  <w:r w:rsidRPr="007E192D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–Evening trip to the</w:t>
                                  </w:r>
                                </w:p>
                                <w:p w:rsidR="00D0304A" w:rsidRDefault="00D0304A" w:rsidP="00765C07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Playhouse in Fredericton</w:t>
                                  </w:r>
                                  <w:r w:rsidR="0055176B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End"/>
                                  <w:r w:rsidR="0055176B">
                                    <w:rPr>
                                      <w:sz w:val="20"/>
                                      <w:szCs w:val="20"/>
                                    </w:rPr>
                                    <w:t xml:space="preserve">  Permission slips were sent home.</w:t>
                                  </w:r>
                                </w:p>
                                <w:p w:rsidR="00136FA7" w:rsidRPr="00136FA7" w:rsidRDefault="0073170E" w:rsidP="00136FA7">
                                  <w:pPr>
                                    <w:ind w:left="720"/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3170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="0055176B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May, 2015</w:t>
                                  </w:r>
                                </w:p>
                                <w:p w:rsidR="0055176B" w:rsidRDefault="00136FA7" w:rsidP="00136FA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136FA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5176B">
                                    <w:rPr>
                                      <w:sz w:val="20"/>
                                      <w:szCs w:val="20"/>
                                    </w:rPr>
                                    <w:t>Provincial Council Day</w:t>
                                  </w:r>
                                </w:p>
                                <w:p w:rsidR="0055176B" w:rsidRPr="00136FA7" w:rsidRDefault="0055176B" w:rsidP="0055176B">
                                  <w:pPr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136FA7" w:rsidRPr="00136FA7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No school for students </w:t>
                                  </w:r>
                                </w:p>
                                <w:p w:rsidR="0055176B" w:rsidRDefault="0055176B" w:rsidP="0055176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55176B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NBTA Branch Day</w:t>
                                  </w:r>
                                </w:p>
                                <w:p w:rsidR="0055176B" w:rsidRPr="00136FA7" w:rsidRDefault="0055176B" w:rsidP="0055176B">
                                  <w:pPr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136FA7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No school for students</w:t>
                                  </w:r>
                                </w:p>
                                <w:p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136FA7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E192D" w:rsidRPr="007E192D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6-8 pm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136FA7">
                                    <w:rPr>
                                      <w:sz w:val="20"/>
                                      <w:szCs w:val="20"/>
                                    </w:rPr>
                                    <w:t>Art Show/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Music Performances/</w:t>
                                  </w:r>
                                  <w:r w:rsidR="00136FA7">
                                    <w:rPr>
                                      <w:sz w:val="20"/>
                                      <w:szCs w:val="20"/>
                                    </w:rPr>
                                    <w:t>Open House</w:t>
                                  </w:r>
                                </w:p>
                                <w:p w:rsidR="007E192D" w:rsidRDefault="007E192D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mark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this date on your</w:t>
                                  </w:r>
                                </w:p>
                                <w:p w:rsidR="007E192D" w:rsidRDefault="007E192D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calendar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don’t miss it!)</w:t>
                                  </w:r>
                                </w:p>
                                <w:p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Victoria Day Holiday</w:t>
                                  </w:r>
                                </w:p>
                                <w:p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E192D" w:rsidRPr="002C4484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9-10 am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Volunteer Tea in Library</w:t>
                                  </w:r>
                                </w:p>
                                <w:p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Marne Run</w:t>
                                  </w:r>
                                </w:p>
                                <w:p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  <w:r w:rsidRPr="00F64FF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7E192D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7 pm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-Athletic Banquet</w:t>
                                  </w:r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proofErr w:type="spellStart"/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>Adm</w:t>
                                  </w:r>
                                  <w:proofErr w:type="spellEnd"/>
                                  <w:r w:rsidR="00A85618">
                                    <w:rPr>
                                      <w:sz w:val="20"/>
                                      <w:szCs w:val="20"/>
                                    </w:rPr>
                                    <w:t>: $3)</w:t>
                                  </w:r>
                                </w:p>
                                <w:p w:rsidR="007E192D" w:rsidRDefault="00136FA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136FA7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Noon – T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rack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&amp; F</w:t>
                                  </w:r>
                                  <w:r w:rsidR="007E192D">
                                    <w:rPr>
                                      <w:sz w:val="20"/>
                                      <w:szCs w:val="20"/>
                                    </w:rPr>
                                    <w:t>ield -6-12</w:t>
                                  </w:r>
                                </w:p>
                                <w:p w:rsidR="002C4484" w:rsidRDefault="002C4484" w:rsidP="00653A43">
                                  <w:pPr>
                                    <w:pStyle w:val="NormalWeb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</w:pPr>
                                </w:p>
                                <w:p w:rsidR="00653A43" w:rsidRPr="00A85618" w:rsidRDefault="002C4484" w:rsidP="00653A43">
                                  <w:pPr>
                                    <w:pStyle w:val="NormalWeb"/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  <w:t>C</w:t>
                                  </w:r>
                                  <w:r w:rsidR="00653A43" w:rsidRPr="00A85618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  <w:t xml:space="preserve">HS ATHLETICS </w:t>
                                  </w:r>
                                </w:p>
                                <w:p w:rsidR="00653A43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3A43" w:rsidRPr="007E192D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Badminton Regionals April 10/11 at CHS (TBD)</w:t>
                                  </w:r>
                                </w:p>
                                <w:p w:rsidR="00653A43" w:rsidRPr="007E192D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Badminton Provincials April 17-18 @ Saint Quentin (beginning at 6 pm on April 17</w:t>
                                  </w: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  <w:p w:rsidR="00653A43" w:rsidRPr="007E192D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653A43" w:rsidRPr="007E192D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Track and Field training (run, jump, </w:t>
                                  </w:r>
                                  <w:proofErr w:type="gramStart"/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throw</w:t>
                                  </w:r>
                                  <w:proofErr w:type="gramEnd"/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) for Middle &amp; High School students will begin on </w:t>
                                  </w: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  <w:u w:val="single"/>
                                    </w:rPr>
                                    <w:t>Tuesday, April 14 @ 3:00pm</w:t>
                                  </w:r>
                                  <w:r w:rsidRPr="007E192D">
                                    <w:rPr>
                                      <w:rFonts w:ascii="Tahoma" w:hAnsi="Tahoma" w:cs="Tahoma"/>
                                      <w:color w:val="000000"/>
                                      <w:sz w:val="22"/>
                                      <w:szCs w:val="22"/>
                                    </w:rPr>
                                    <w:t>. More details to follow.</w:t>
                                  </w:r>
                                </w:p>
                                <w:p w:rsidR="007E192D" w:rsidRP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C4484" w:rsidRPr="00D1148B" w:rsidRDefault="00D1148B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D1148B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  <w:t>Crabbe Mountain &amp; Clay Café</w:t>
                                  </w:r>
                                </w:p>
                                <w:p w:rsidR="00D1148B" w:rsidRDefault="00D1148B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1148B" w:rsidRDefault="00D1148B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Thank you to our supervisors.  We 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had  several</w:t>
                                  </w:r>
                                  <w:proofErr w:type="gramEnd"/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compliments on our students’ manners and behavior at both venues.</w:t>
                                  </w:r>
                                </w:p>
                                <w:p w:rsidR="002C4484" w:rsidRDefault="002C4484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C4484" w:rsidRDefault="00D1148B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noProof/>
                                      <w:color w:val="00000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2894430" cy="1626781"/>
                                        <wp:effectExtent l="0" t="0" r="1270" b="0"/>
                                        <wp:docPr id="13" name="Picture 13" descr="C:\Users\dickina\AppData\Local\Microsoft\Windows\Temporary Internet Files\Content.Outlook\6Y2UDTLM\IMG_5884 (2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dickina\AppData\Local\Microsoft\Windows\Temporary Internet Files\Content.Outlook\6Y2UDTLM\IMG_5884 (2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7346" r="1908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92029" cy="1625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1148B" w:rsidRDefault="00D1148B" w:rsidP="002C4484">
                                  <w:pPr>
                                    <w:jc w:val="center"/>
                                    <w:rPr>
                                      <w:rFonts w:asciiTheme="majorHAnsi" w:eastAsiaTheme="majorEastAsia" w:hAnsi="Calibri" w:cstheme="majorBidi"/>
                                      <w:b/>
                                      <w:color w:val="1F497D" w:themeColor="text2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2C4484" w:rsidRDefault="002C4484" w:rsidP="002C448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="Calibri" w:cstheme="majorBidi"/>
                                      <w:b/>
                                      <w:color w:val="1F497D" w:themeColor="text2"/>
                                      <w:kern w:val="24"/>
                                      <w:sz w:val="48"/>
                                      <w:szCs w:val="48"/>
                                    </w:rPr>
                                    <w:t>April 2015 Cafeteria Menu</w:t>
                                  </w:r>
                                </w:p>
                                <w:tbl>
                                  <w:tblPr>
                                    <w:tblW w:w="1026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600" w:firstRow="0" w:lastRow="0" w:firstColumn="0" w:lastColumn="0" w:noHBand="1" w:noVBand="1"/>
                                  </w:tblPr>
                                  <w:tblGrid>
                                    <w:gridCol w:w="2216"/>
                                    <w:gridCol w:w="2715"/>
                                    <w:gridCol w:w="2615"/>
                                    <w:gridCol w:w="2714"/>
                                  </w:tblGrid>
                                  <w:tr w:rsidR="002C4484" w:rsidTr="002C4484">
                                    <w:trPr>
                                      <w:trHeight w:val="315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Tues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Wed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Thurs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Fri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105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31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Ham &amp; French Toast or Pancakes, orange slices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Chinese Plate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Rice, eggroll, honey garlic meat balls, stir fry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Pizza Day     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Regular, barbeque chicken or veggie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3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>Good Friday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>No School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195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Subs served with Seasoned Potato Wedges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Chicken &amp; Veggies in gravy served on a biscuit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9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Pizza Day     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Regular, barbeque chicken or veggie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10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b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>No School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Parent Teacher AM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CD day PM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123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14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Lasagna &amp; Cesar Salad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15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Pork roast with potatoes and veggies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16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Chicken Fajita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&amp; Seasoned Potato Wedges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17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Pizza Day 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Regular or Veggie Pizza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168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21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Beef Stir Fry, Rice, &amp;  veggies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22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Orange Ginger Chicken &amp; Rice or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23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Bacon Wrapped Barbecue Chicken, Potatoes, Veggies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24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Regular, Hawaiian or veggie pizza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087"/>
                                    </w:trPr>
                                    <w:tc>
                                      <w:tcPr>
                                        <w:tcW w:w="2216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1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Shake &amp; Bake Chicken, potatoes, veggies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1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29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Hawaiian Pineapple Chicken, potatoes, Veggies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1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30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Regular, Hawaiian, Veggie or BBQ chicken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14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1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May 1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kern w:val="24"/>
                                          </w:rPr>
                                          <w:t xml:space="preserve">No School 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Professional Development Day</w:t>
                                        </w:r>
                                      </w:p>
                                    </w:tc>
                                  </w:tr>
                                </w:tbl>
                                <w:p w:rsidR="002C4484" w:rsidRDefault="002C4484" w:rsidP="002C4484">
                                  <w:pPr>
                                    <w:jc w:val="center"/>
                                    <w:rPr>
                                      <w:rFonts w:asciiTheme="majorHAnsi" w:eastAsiaTheme="majorEastAsia" w:hAnsi="Calibri" w:cstheme="majorBidi"/>
                                      <w:b/>
                                      <w:color w:val="1F497D" w:themeColor="text2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="Calibri" w:cstheme="majorBidi"/>
                                      <w:b/>
                                      <w:color w:val="1F497D" w:themeColor="text2"/>
                                      <w:kern w:val="24"/>
                                      <w:sz w:val="48"/>
                                      <w:szCs w:val="48"/>
                                    </w:rPr>
                                    <w:t>May 2015</w:t>
                                  </w:r>
                                </w:p>
                                <w:tbl>
                                  <w:tblPr>
                                    <w:tblW w:w="1025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600" w:firstRow="0" w:lastRow="0" w:firstColumn="0" w:lastColumn="0" w:noHBand="1" w:noVBand="1"/>
                                  </w:tblPr>
                                  <w:tblGrid>
                                    <w:gridCol w:w="2315"/>
                                    <w:gridCol w:w="2625"/>
                                    <w:gridCol w:w="2610"/>
                                    <w:gridCol w:w="2700"/>
                                  </w:tblGrid>
                                  <w:tr w:rsidR="002C4484" w:rsidTr="002C4484">
                                    <w:trPr>
                                      <w:trHeight w:val="252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Tues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Wed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Thurs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1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Fri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123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5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Quiche &amp;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Homefries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, fruit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6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  <w:t>No Cafeteria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</w:rPr>
                                          <w:t>(Dessert Theatre)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7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  <w:t>No Cafeteria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(Dessert Theatre)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8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Pizza Day   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Regular, barbeque chicken or veggie 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213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12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Beef &amp; Veggie Stir Fry served on rice  Milk &amp; Dessert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13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Soft wrap beef tacos &amp; toss salad, 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dessert, milk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14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eastAsiaTheme="minorEastAsia" w:hAnsi="Calibri"/>
                                            <w:color w:val="000000" w:themeColor="text1"/>
                                            <w:kern w:val="24"/>
                                          </w:rPr>
                                          <w:t>Spaghetti &amp; Garlic Bread, Caesar Salad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15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   Hawaiian, regular, veggie, Meal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114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19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Hawaiian Chicken, Rice, Veggies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20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Breakfast 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Meat, eggs, pancakes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21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Barbeque Items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22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   Hawaiian, regular, veggie, Meal</w:t>
                                        </w:r>
                                      </w:p>
                                    </w:tc>
                                  </w:tr>
                                  <w:tr w:rsidR="002C4484" w:rsidTr="002C4484">
                                    <w:trPr>
                                      <w:trHeight w:val="1006"/>
                                    </w:trPr>
                                    <w:tc>
                                      <w:tcPr>
                                        <w:tcW w:w="231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26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Barbeque Items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25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27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 xml:space="preserve">French Toast &amp; Ham 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1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28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Barbeque Items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00" w:type="dxa"/>
                                        <w:tcBorders>
                                          <w:top w:val="single" w:sz="8" w:space="0" w:color="000000"/>
                                          <w:left w:val="single" w:sz="8" w:space="0" w:color="000000"/>
                                          <w:bottom w:val="single" w:sz="8" w:space="0" w:color="000000"/>
                                          <w:right w:val="single" w:sz="8" w:space="0" w:color="000000"/>
                                        </w:tcBorders>
                                        <w:tcMar>
                                          <w:top w:w="72" w:type="dxa"/>
                                          <w:left w:w="144" w:type="dxa"/>
                                          <w:bottom w:w="72" w:type="dxa"/>
                                          <w:right w:w="144" w:type="dxa"/>
                                        </w:tcMar>
                                        <w:hideMark/>
                                      </w:tcPr>
                                      <w:p w:rsidR="002C4484" w:rsidRDefault="002C4484">
                                        <w:pPr>
                                          <w:spacing w:before="53"/>
                                          <w:jc w:val="right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29</w:t>
                                        </w:r>
                                      </w:p>
                                      <w:p w:rsidR="002C4484" w:rsidRDefault="002C4484">
                                        <w:pPr>
                                          <w:spacing w:before="53"/>
                                          <w:jc w:val="center"/>
                                          <w:textAlignment w:val="baseline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24"/>
                                          </w:rPr>
                                          <w:t>Pizza Day   Hawaiian, regular, veggie, Meal</w:t>
                                        </w:r>
                                      </w:p>
                                    </w:tc>
                                  </w:tr>
                                </w:tbl>
                                <w:p w:rsidR="002C4484" w:rsidRDefault="002C4484" w:rsidP="002C448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E192D" w:rsidRDefault="007E192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3A43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A85618"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Skip-a-thon for K-12 on May 28 @ Noon--Donations to benefit Mrs. Grant.</w:t>
                                  </w:r>
                                  <w:proofErr w:type="gramEnd"/>
                                </w:p>
                                <w:p w:rsidR="00653A43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F4C1D" w:rsidRDefault="000F4C1D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4C1D"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FREE SALAD BAR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:  A big “thank you” to our friends at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Sabian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for sponsoring our free salad bar.  It was enjoyed by all!</w:t>
                                  </w: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3221E" w:rsidRPr="00A85618" w:rsidRDefault="0013221E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3A43" w:rsidRDefault="00653A43" w:rsidP="00653A43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4FF7" w:rsidRDefault="00F64FF7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C4CD5" w:rsidRDefault="000C4CD5" w:rsidP="000C4CD5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bookmarkEnd w:id="0"/>
                                <w:p w:rsidR="000C4CD5" w:rsidRDefault="000C4CD5" w:rsidP="000C4CD5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7" o:spid="_x0000_s1026" type="#_x0000_t202" style="position:absolute;margin-left:-.9pt;margin-top:2pt;width:3in;height:875.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1/twIAALw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" filled="f" stroked="f">
                      <v:textbox>
                        <w:txbxContent>
                          <w:p w:rsidR="00667B70" w:rsidRDefault="0099394B" w:rsidP="003970E4">
                            <w:pPr>
                              <w:pStyle w:val="Heading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1" w:name="_GoBack"/>
                            <w:r w:rsidRPr="00A97DB5">
                              <w:rPr>
                                <w:sz w:val="32"/>
                                <w:szCs w:val="32"/>
                              </w:rPr>
                              <w:t>Important Dates</w:t>
                            </w:r>
                          </w:p>
                          <w:p w:rsidR="00765C07" w:rsidRPr="0055176B" w:rsidRDefault="00765C07" w:rsidP="00EC5E32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55176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55176B">
                              <w:rPr>
                                <w:b/>
                                <w:sz w:val="24"/>
                                <w:u w:val="single"/>
                              </w:rPr>
                              <w:t>April</w:t>
                            </w:r>
                            <w:r w:rsidR="0055176B">
                              <w:rPr>
                                <w:b/>
                                <w:sz w:val="24"/>
                                <w:u w:val="single"/>
                              </w:rPr>
                              <w:t>, 2015</w:t>
                            </w:r>
                          </w:p>
                          <w:p w:rsidR="00F64FF7" w:rsidRDefault="00765C07" w:rsidP="00F64FF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765C0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&amp;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Good Friday 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Holiday</w:t>
                            </w:r>
                          </w:p>
                          <w:p w:rsidR="000C4CD5" w:rsidRPr="0073170E" w:rsidRDefault="00765C07" w:rsidP="00F64FF7">
                            <w:pPr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6th</w:t>
                            </w:r>
                            <w:r w:rsidR="000C4CD5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Easter Monday Holiday</w:t>
                            </w:r>
                          </w:p>
                          <w:p w:rsidR="0073170E" w:rsidRPr="0073170E" w:rsidRDefault="00765C07" w:rsidP="00765C07">
                            <w:pPr>
                              <w:ind w:left="720" w:hanging="72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0C4CD5" w:rsidRPr="000C4CD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C4CD5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K-12 Report cards to home</w:t>
                            </w:r>
                          </w:p>
                          <w:p w:rsidR="0073170E" w:rsidRDefault="00765C07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3703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C3703C">
                              <w:rPr>
                                <w:sz w:val="20"/>
                                <w:szCs w:val="20"/>
                              </w:rPr>
                              <w:tab/>
                              <w:t xml:space="preserve">HPV #3 Gr. 7 </w:t>
                            </w:r>
                            <w:r w:rsidRPr="00765C07">
                              <w:rPr>
                                <w:sz w:val="20"/>
                                <w:szCs w:val="20"/>
                              </w:rPr>
                              <w:t>girls’ immunizations</w:t>
                            </w:r>
                          </w:p>
                          <w:p w:rsidR="00C3703C" w:rsidRDefault="00C3703C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85618">
                              <w:rPr>
                                <w:sz w:val="20"/>
                                <w:szCs w:val="20"/>
                              </w:rPr>
                              <w:t xml:space="preserve">Also,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Gr. 9 students who missed </w:t>
                            </w:r>
                          </w:p>
                          <w:p w:rsidR="00C3703C" w:rsidRDefault="00C3703C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Meningitis vaccine last fall –bring</w:t>
                            </w:r>
                          </w:p>
                          <w:p w:rsidR="00C3703C" w:rsidRDefault="00C3703C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="00A85618">
                              <w:rPr>
                                <w:sz w:val="20"/>
                                <w:szCs w:val="20"/>
                              </w:rPr>
                              <w:t>In permission slips before the 8</w:t>
                            </w:r>
                            <w:r w:rsidR="00A85618" w:rsidRPr="00A8561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8561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8676A8" w:rsidRDefault="008676A8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8676A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5:30 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PSSC </w:t>
                            </w:r>
                          </w:p>
                          <w:p w:rsidR="008676A8" w:rsidRDefault="008676A8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7 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Course selection information Session gr. 9-12</w:t>
                            </w:r>
                          </w:p>
                          <w:p w:rsidR="008676A8" w:rsidRDefault="008676A8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8676A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36FA7">
                              <w:rPr>
                                <w:sz w:val="20"/>
                                <w:szCs w:val="20"/>
                                <w:u w:val="single"/>
                              </w:rPr>
                              <w:t>No school for students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95A49" w:rsidRDefault="008676A8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9 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–Course selection</w:t>
                            </w:r>
                          </w:p>
                          <w:p w:rsidR="008676A8" w:rsidRDefault="008676A8" w:rsidP="00595A49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Session gr. 9-12</w:t>
                            </w:r>
                          </w:p>
                          <w:p w:rsidR="00595A49" w:rsidRDefault="00595A49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-Parent/Teacher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interviews</w:t>
                            </w:r>
                          </w:p>
                          <w:p w:rsidR="00595A49" w:rsidRDefault="00595A49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pm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– PD for teachers</w:t>
                            </w:r>
                          </w:p>
                          <w:p w:rsidR="001F4C89" w:rsidRDefault="001F4C89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A85618">
                              <w:rPr>
                                <w:sz w:val="20"/>
                                <w:szCs w:val="20"/>
                                <w:u w:val="single"/>
                              </w:rPr>
                              <w:t>9 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Meduxnekeag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presentations in library</w:t>
                            </w:r>
                          </w:p>
                          <w:p w:rsidR="00D0304A" w:rsidRDefault="00D0304A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 w:rsidRPr="00D0304A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7E192D">
                              <w:rPr>
                                <w:sz w:val="20"/>
                                <w:szCs w:val="20"/>
                                <w:u w:val="single"/>
                              </w:rPr>
                              <w:t>4-ll</w:t>
                            </w:r>
                            <w:proofErr w:type="gramStart"/>
                            <w:r w:rsidRPr="007E192D">
                              <w:rPr>
                                <w:sz w:val="20"/>
                                <w:szCs w:val="20"/>
                                <w:u w:val="single"/>
                              </w:rPr>
                              <w:t>:30</w:t>
                            </w:r>
                            <w:proofErr w:type="gramEnd"/>
                            <w:r w:rsidRPr="007E192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–Evening trip to the</w:t>
                            </w:r>
                          </w:p>
                          <w:p w:rsidR="00D0304A" w:rsidRDefault="00D0304A" w:rsidP="00765C07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Playhouse in Fredericton</w:t>
                            </w:r>
                            <w:r w:rsidR="0055176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55176B">
                              <w:rPr>
                                <w:sz w:val="20"/>
                                <w:szCs w:val="20"/>
                              </w:rPr>
                              <w:t xml:space="preserve">  Permission slips were sent home.</w:t>
                            </w:r>
                          </w:p>
                          <w:p w:rsidR="00136FA7" w:rsidRPr="00136FA7" w:rsidRDefault="0073170E" w:rsidP="00136FA7">
                            <w:pPr>
                              <w:ind w:left="72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170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55176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May, 2015</w:t>
                            </w:r>
                          </w:p>
                          <w:p w:rsidR="0055176B" w:rsidRDefault="00136FA7" w:rsidP="00136F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36F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55176B">
                              <w:rPr>
                                <w:sz w:val="20"/>
                                <w:szCs w:val="20"/>
                              </w:rPr>
                              <w:t>Provincial Council Day</w:t>
                            </w:r>
                          </w:p>
                          <w:p w:rsidR="0055176B" w:rsidRPr="00136FA7" w:rsidRDefault="0055176B" w:rsidP="0055176B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136FA7" w:rsidRPr="00136FA7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No school for students </w:t>
                            </w:r>
                          </w:p>
                          <w:p w:rsidR="0055176B" w:rsidRDefault="0055176B" w:rsidP="005517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55176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NBTA Branch Day</w:t>
                            </w:r>
                          </w:p>
                          <w:p w:rsidR="0055176B" w:rsidRPr="00136FA7" w:rsidRDefault="0055176B" w:rsidP="0055176B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36FA7">
                              <w:rPr>
                                <w:sz w:val="20"/>
                                <w:szCs w:val="20"/>
                                <w:u w:val="single"/>
                              </w:rPr>
                              <w:t>No school for students</w:t>
                            </w:r>
                          </w:p>
                          <w:p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36FA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E192D" w:rsidRPr="007E192D">
                              <w:rPr>
                                <w:sz w:val="20"/>
                                <w:szCs w:val="20"/>
                                <w:u w:val="single"/>
                              </w:rPr>
                              <w:t>6-8 pm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136FA7">
                              <w:rPr>
                                <w:sz w:val="20"/>
                                <w:szCs w:val="20"/>
                              </w:rPr>
                              <w:t>Art Show/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Music Performances/</w:t>
                            </w:r>
                            <w:r w:rsidR="00136FA7">
                              <w:rPr>
                                <w:sz w:val="20"/>
                                <w:szCs w:val="20"/>
                              </w:rPr>
                              <w:t>Open House</w:t>
                            </w:r>
                          </w:p>
                          <w:p w:rsidR="007E192D" w:rsidRDefault="007E192D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(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mark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this date on your</w:t>
                            </w:r>
                          </w:p>
                          <w:p w:rsidR="007E192D" w:rsidRDefault="007E192D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calendar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, don’t miss it!)</w:t>
                            </w:r>
                          </w:p>
                          <w:p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17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Victoria Day Holiday</w:t>
                            </w:r>
                          </w:p>
                          <w:p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E192D" w:rsidRPr="002C4484">
                              <w:rPr>
                                <w:sz w:val="20"/>
                                <w:szCs w:val="20"/>
                                <w:u w:val="single"/>
                              </w:rPr>
                              <w:t>9-10 am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Volunteer Tea in Library</w:t>
                            </w:r>
                          </w:p>
                          <w:p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21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Marne Run</w:t>
                            </w:r>
                          </w:p>
                          <w:p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27</w:t>
                            </w:r>
                            <w:r w:rsidRPr="00F64FF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7E192D">
                              <w:rPr>
                                <w:sz w:val="20"/>
                                <w:szCs w:val="20"/>
                                <w:u w:val="single"/>
                              </w:rPr>
                              <w:t>7 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-Athletic Banquet</w:t>
                            </w:r>
                            <w:r w:rsidR="00A85618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A85618">
                              <w:rPr>
                                <w:sz w:val="20"/>
                                <w:szCs w:val="20"/>
                              </w:rPr>
                              <w:t>Adm</w:t>
                            </w:r>
                            <w:proofErr w:type="spellEnd"/>
                            <w:r w:rsidR="00A85618">
                              <w:rPr>
                                <w:sz w:val="20"/>
                                <w:szCs w:val="20"/>
                              </w:rPr>
                              <w:t>: $3)</w:t>
                            </w:r>
                          </w:p>
                          <w:p w:rsidR="007E192D" w:rsidRDefault="00136FA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28</w:t>
                            </w:r>
                            <w:r w:rsidRPr="00136FA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Noon – T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rack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&amp; F</w:t>
                            </w:r>
                            <w:r w:rsidR="007E192D">
                              <w:rPr>
                                <w:sz w:val="20"/>
                                <w:szCs w:val="20"/>
                              </w:rPr>
                              <w:t>ield -6-12</w:t>
                            </w:r>
                          </w:p>
                          <w:p w:rsidR="002C4484" w:rsidRDefault="002C4484" w:rsidP="00653A43">
                            <w:pPr>
                              <w:pStyle w:val="NormalWeb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:rsidR="00653A43" w:rsidRPr="00A85618" w:rsidRDefault="002C4484" w:rsidP="00653A43">
                            <w:pPr>
                              <w:pStyle w:val="NormalWeb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  <w:t>C</w:t>
                            </w:r>
                            <w:r w:rsidR="00653A43" w:rsidRPr="00A85618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  <w:t xml:space="preserve">HS ATHLETICS </w:t>
                            </w:r>
                          </w:p>
                          <w:p w:rsidR="00653A43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53A43" w:rsidRPr="007E192D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Badminton Regionals April 10/11 at CHS (TBD)</w:t>
                            </w:r>
                          </w:p>
                          <w:p w:rsidR="00653A43" w:rsidRPr="007E192D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Badminton Provincials April 17-18 @ Saint Quentin (beginning at 6 pm on April 17</w:t>
                            </w: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653A43" w:rsidRPr="007E192D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53A43" w:rsidRPr="007E192D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 xml:space="preserve">Track and Field training (run, jump, </w:t>
                            </w:r>
                            <w:proofErr w:type="gramStart"/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throw</w:t>
                            </w:r>
                            <w:proofErr w:type="gramEnd"/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 xml:space="preserve">) for Middle &amp; High School students will begin on </w:t>
                            </w: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Tuesday, April 14 @ 3:00pm</w:t>
                            </w:r>
                            <w:r w:rsidRPr="007E192D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</w:rPr>
                              <w:t>. More details to follow.</w:t>
                            </w:r>
                          </w:p>
                          <w:p w:rsidR="007E192D" w:rsidRP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C4484" w:rsidRPr="00D1148B" w:rsidRDefault="00D1148B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D1148B">
                              <w:rPr>
                                <w:rFonts w:ascii="Tahoma" w:hAnsi="Tahoma" w:cs="Tahom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Crabbe Mountain &amp; Clay Café</w:t>
                            </w:r>
                          </w:p>
                          <w:p w:rsidR="00D1148B" w:rsidRDefault="00D1148B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1148B" w:rsidRDefault="00D1148B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Thank you to our supervisors.  We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had  several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compliments on our students’ manners and behavior at both venues.</w:t>
                            </w:r>
                          </w:p>
                          <w:p w:rsidR="002C4484" w:rsidRDefault="002C4484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C4484" w:rsidRDefault="00D1148B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94430" cy="1626781"/>
                                  <wp:effectExtent l="0" t="0" r="1270" b="0"/>
                                  <wp:docPr id="13" name="Picture 13" descr="C:\Users\dickina\AppData\Local\Microsoft\Windows\Temporary Internet Files\Content.Outlook\6Y2UDTLM\IMG_5884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ckina\AppData\Local\Microsoft\Windows\Temporary Internet Files\Content.Outlook\6Y2UDTLM\IMG_5884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346" r="190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2029" cy="162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48B" w:rsidRDefault="00D1148B" w:rsidP="002C4484">
                            <w:pPr>
                              <w:jc w:val="center"/>
                              <w:rPr>
                                <w:rFonts w:asciiTheme="majorHAnsi" w:eastAsiaTheme="majorEastAsia" w:hAnsi="Calibri" w:cstheme="majorBidi"/>
                                <w:b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2C4484" w:rsidRDefault="002C4484" w:rsidP="002C448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b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  <w:t>April 2015 Cafeteria Menu</w:t>
                            </w:r>
                          </w:p>
                          <w:tbl>
                            <w:tblPr>
                              <w:tblW w:w="1026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216"/>
                              <w:gridCol w:w="2715"/>
                              <w:gridCol w:w="2615"/>
                              <w:gridCol w:w="2714"/>
                            </w:tblGrid>
                            <w:tr w:rsidR="002C4484" w:rsidTr="002C4484">
                              <w:trPr>
                                <w:trHeight w:val="315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Tues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Fri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105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31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Ham &amp; French Toast or Pancakes, orange slices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Chinese Plate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Rice, eggroll, honey garlic meat balls, stir fry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Pizza Day     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Regular, barbeque chicken or veggie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3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  <w:t>Good Friday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  <w:t>No School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195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7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Subs served with Seasoned Potato Wedges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8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Chicken &amp; Veggies in gravy served on a biscuit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9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Pizza Day     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Regular, barbeque chicken or veggie 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10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  <w:t>No School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Parent Teacher AM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CD day PM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123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14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Lasagna &amp; Cesar Salad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15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Pork roast with potatoes and veggies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16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Chicken Fajita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&amp; Seasoned Potato Wedges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17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Pizza Day 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Regular or Veggie Pizza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168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21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Beef Stir Fry, Rice, &amp;  veggies 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22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Orange Ginger Chicken &amp; Rice or 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23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Bacon Wrapped Barbecue Chicken, Potatoes, Veggies 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24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Regular, Hawaiian or veggie pizza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087"/>
                              </w:trPr>
                              <w:tc>
                                <w:tcPr>
                                  <w:tcW w:w="22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28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Shake &amp; Bake Chicken, potatoes, veggies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29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Hawaiian Pineapple Chicken, potatoes, Veggies</w:t>
                                  </w:r>
                                </w:p>
                              </w:tc>
                              <w:tc>
                                <w:tcPr>
                                  <w:tcW w:w="26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30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Regular, Hawaiian, Veggie or BBQ chicken</w:t>
                                  </w:r>
                                </w:p>
                              </w:tc>
                              <w:tc>
                                <w:tcPr>
                                  <w:tcW w:w="27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May 1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kern w:val="24"/>
                                    </w:rPr>
                                    <w:t xml:space="preserve">No School 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Professional Development Day</w:t>
                                  </w:r>
                                </w:p>
                              </w:tc>
                            </w:tr>
                          </w:tbl>
                          <w:p w:rsidR="002C4484" w:rsidRDefault="002C4484" w:rsidP="002C4484">
                            <w:pPr>
                              <w:jc w:val="center"/>
                              <w:rPr>
                                <w:rFonts w:asciiTheme="majorHAnsi" w:eastAsiaTheme="majorEastAsia" w:hAnsi="Calibri" w:cstheme="majorBidi"/>
                                <w:b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b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  <w:t>May 2015</w:t>
                            </w:r>
                          </w:p>
                          <w:tbl>
                            <w:tblPr>
                              <w:tblW w:w="1025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315"/>
                              <w:gridCol w:w="2625"/>
                              <w:gridCol w:w="2610"/>
                              <w:gridCol w:w="2700"/>
                            </w:tblGrid>
                            <w:tr w:rsidR="002C4484" w:rsidTr="002C4484">
                              <w:trPr>
                                <w:trHeight w:val="252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Tues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Fri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123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5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Quiche &amp;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Homefries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>, fruit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No Cafeteria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(Dessert Theatre)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7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No Cafeteria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(Dessert Theatre)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8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Pizza Day   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Regular, barbeque chicken or veggie 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213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12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Beef &amp; Veggie Stir Fry served on rice  Milk &amp; Dessert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13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Soft wrap beef tacos &amp; toss salad, 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dessert, milk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14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HAnsi" w:eastAsiaTheme="minorEastAsia" w:hAnsi="Calibri"/>
                                      <w:color w:val="000000" w:themeColor="text1"/>
                                      <w:kern w:val="24"/>
                                    </w:rPr>
                                    <w:t>Spaghetti &amp; Garlic Bread, Caesar Salad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15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   Hawaiian, regular, veggie, Meal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114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19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Hawaiian Chicken, Rice, Veggies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20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Breakfast 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Meat, eggs, pancakes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21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Barbeque Items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22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   Hawaiian, regular, veggie, Meal</w:t>
                                  </w:r>
                                </w:p>
                              </w:tc>
                            </w:tr>
                            <w:tr w:rsidR="002C4484" w:rsidTr="002C4484">
                              <w:trPr>
                                <w:trHeight w:val="1006"/>
                              </w:trPr>
                              <w:tc>
                                <w:tcPr>
                                  <w:tcW w:w="23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26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Barbeque Items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27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 xml:space="preserve">French Toast &amp; Ham 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28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Barbeque Items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:rsidR="002C4484" w:rsidRDefault="002C4484">
                                  <w:pPr>
                                    <w:spacing w:before="53"/>
                                    <w:jc w:val="right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29</w:t>
                                  </w:r>
                                </w:p>
                                <w:p w:rsidR="002C4484" w:rsidRDefault="002C4484">
                                  <w:pPr>
                                    <w:spacing w:before="53"/>
                                    <w:jc w:val="center"/>
                                    <w:textAlignment w:val="baseline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Pizza Day   Hawaiian, regular, veggie, Meal</w:t>
                                  </w:r>
                                </w:p>
                              </w:tc>
                            </w:tr>
                          </w:tbl>
                          <w:p w:rsidR="002C4484" w:rsidRDefault="002C4484" w:rsidP="002C4484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E192D" w:rsidRDefault="007E192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53A43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5618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Skip-a-thon for K-12 on May 28 @ Noon--Donations to benefit Mrs. Grant.</w:t>
                            </w:r>
                            <w:proofErr w:type="gramEnd"/>
                          </w:p>
                          <w:p w:rsidR="00653A43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F4C1D" w:rsidRDefault="000F4C1D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4C1D"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FREE SALAD BAR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:  A big “thank you” to our friends at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>Sabian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  <w:t xml:space="preserve"> for sponsoring our free salad bar.  It was enjoyed by all!</w:t>
                            </w: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21E" w:rsidRPr="00A85618" w:rsidRDefault="0013221E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53A43" w:rsidRDefault="00653A43" w:rsidP="00653A43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64FF7" w:rsidRDefault="00F64FF7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C4CD5" w:rsidRDefault="000C4CD5" w:rsidP="000C4CD5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bookmarkEnd w:id="1"/>
                          <w:p w:rsidR="000C4CD5" w:rsidRDefault="000C4CD5" w:rsidP="000C4CD5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6120" w:type="dxa"/>
            <w:gridSpan w:val="3"/>
            <w:tcBorders>
              <w:bottom w:val="nil"/>
            </w:tcBorders>
            <w:shd w:val="clear" w:color="auto" w:fill="auto"/>
          </w:tcPr>
          <w:p w:rsidR="004B455E" w:rsidRDefault="004B455E" w:rsidP="004B455E"/>
          <w:p w:rsidR="00667B70" w:rsidRDefault="00974000" w:rsidP="00667B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105809</wp:posOffset>
                      </wp:positionH>
                      <wp:positionV relativeFrom="paragraph">
                        <wp:posOffset>-3559</wp:posOffset>
                      </wp:positionV>
                      <wp:extent cx="3795823" cy="11100346"/>
                      <wp:effectExtent l="0" t="0" r="14605" b="2540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5823" cy="111003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4C89" w:rsidRPr="0055176B" w:rsidRDefault="001F4C89" w:rsidP="002C4484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="00A85618">
                                    <w:rPr>
                                      <w:rFonts w:ascii="Tahoma" w:hAnsi="Tahoma" w:cs="Tahoma"/>
                                      <w:b/>
                                      <w:color w:val="000000"/>
                                      <w:u w:val="single"/>
                                    </w:rPr>
                                    <w:t>YEARBOOK INFORMATION</w:t>
                                  </w:r>
                                </w:p>
                                <w:p w:rsidR="001F4C89" w:rsidRDefault="001F4C89" w:rsidP="001F4C89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Yearbook---Last call for any final parent messages to their graduates as well as anyone who wishes to buy a congratulatory ad with grad's environmental </w:t>
                                  </w:r>
                                  <w:r w:rsidR="00136FA7"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1/8 size ad 25.00, 1/4 size ad 40.00, ½ page ad 60.00 and full page ad -110.00.  These will be due on </w:t>
                                  </w:r>
                                  <w:r w:rsidRPr="00A85618"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April 09th</w:t>
                                  </w: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. </w:t>
                                  </w:r>
                                </w:p>
                                <w:p w:rsidR="001F4C89" w:rsidRDefault="001F4C89" w:rsidP="001F4C89">
                                  <w:pPr>
                                    <w:pStyle w:val="NormalWeb"/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:rsidR="006C1DD7" w:rsidRPr="00D0304A" w:rsidRDefault="00A85618" w:rsidP="002C4484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u w:val="single"/>
                                    </w:rPr>
                                    <w:t>PRE-K ACTIVITIES</w:t>
                                  </w:r>
                                </w:p>
                                <w:p w:rsidR="007E192D" w:rsidRPr="002C4484" w:rsidRDefault="002C4484" w:rsidP="002C448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proofErr w:type="gramStart"/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Library Mornings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- </w:t>
                                  </w:r>
                                  <w:r w:rsidR="00D0304A" w:rsidRPr="002C4484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April 7, 14, 21, 28 &amp; May 5, 12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from 10 – 11:00 am.</w:t>
                                  </w:r>
                                  <w:proofErr w:type="gramEnd"/>
                                </w:p>
                                <w:p w:rsidR="00D0304A" w:rsidRPr="00A85618" w:rsidRDefault="00D0304A" w:rsidP="002C448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proofErr w:type="gramStart"/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Monday, May 25</w:t>
                                  </w:r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 xml:space="preserve"> – 9-11:30 am</w:t>
                                  </w:r>
                                  <w:r w:rsidR="002C4484"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.</w:t>
                                  </w:r>
                                  <w:proofErr w:type="gramEnd"/>
                                  <w:r w:rsidR="002C4484"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2C4484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Pre-K day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for next </w:t>
                                  </w:r>
                                  <w:r w:rsidR="002C4484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y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ear’s Kindergarten class.</w:t>
                                  </w:r>
                                  <w:proofErr w:type="gramEnd"/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Present </w:t>
                                  </w:r>
                                  <w:r w:rsidR="00F64FF7"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Kindergarten students stay home.</w:t>
                                  </w:r>
                                </w:p>
                                <w:p w:rsidR="00D0304A" w:rsidRPr="00A85618" w:rsidRDefault="00A85618" w:rsidP="00A856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u w:val="single"/>
                                    </w:rPr>
                                    <w:t>GUIDANCE NEWS</w:t>
                                  </w:r>
                                </w:p>
                                <w:p w:rsidR="00A85618" w:rsidRDefault="00A85618" w:rsidP="00A8561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April 1st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– registration deadline for the Student Legislative Seminar for gr. 11 &amp; 12</w:t>
                                  </w:r>
                                </w:p>
                                <w:p w:rsidR="00A85618" w:rsidRDefault="00A85618" w:rsidP="00A8561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proofErr w:type="gramStart"/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April 2nd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–8:30 am - Canadian Forces presentation for students interested in learning more about the opportunities with the Reserves.</w:t>
                                  </w:r>
                                  <w:proofErr w:type="gramEnd"/>
                                </w:p>
                                <w:p w:rsidR="00A85618" w:rsidRDefault="00A85618" w:rsidP="00A8561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Register by April 16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for the 9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Annual NB English High School Programming contest held at UNB-SJ on 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Friday,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May 8</w:t>
                                  </w:r>
                                  <w:r w:rsidRPr="00A85618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AA233A" w:rsidRDefault="00AA233A" w:rsidP="00A8561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AA233A">
                                    <w:rPr>
                                      <w:rFonts w:ascii="Times New Roman" w:hAnsi="Times New Roman"/>
                                      <w:sz w:val="24"/>
                                      <w:u w:val="single"/>
                                    </w:rPr>
                                    <w:t>Grads: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 Visit the CHS website under “Guidance” to view the monthly calendars for scholarship information.  It is updated regularly with new and exciting opportunities for all students!</w:t>
                                  </w:r>
                                </w:p>
                                <w:p w:rsidR="00A85618" w:rsidRPr="007E192D" w:rsidRDefault="00A85618" w:rsidP="00A85618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3A43" w:rsidRPr="002C4484" w:rsidRDefault="00653A43" w:rsidP="00653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proofErr w:type="gramStart"/>
                                  <w:r w:rsidRPr="002C448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" Making</w:t>
                                  </w:r>
                                  <w:proofErr w:type="gramEnd"/>
                                  <w:r w:rsidRPr="002C448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 a Difference With Muffins"</w:t>
                                  </w:r>
                                  <w:r w:rsidR="002C448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 xml:space="preserve"> by Grade 2</w:t>
                                  </w:r>
                                </w:p>
                                <w:p w:rsidR="00653A43" w:rsidRPr="007E192D" w:rsidRDefault="00653A43" w:rsidP="00653A4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</w:pP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Each year the grade twos raise money for a specific charity. This year students sold muffins and lemonade in support of </w:t>
                                  </w:r>
                                  <w:r w:rsidRPr="002C4484">
                                    <w:rPr>
                                      <w:rFonts w:ascii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Grandmothers </w:t>
                                  </w:r>
                                  <w:proofErr w:type="gramStart"/>
                                  <w:r w:rsidRPr="002C4484">
                                    <w:rPr>
                                      <w:rFonts w:ascii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>Against</w:t>
                                  </w:r>
                                  <w:proofErr w:type="gramEnd"/>
                                  <w:r w:rsidRPr="002C4484">
                                    <w:rPr>
                                      <w:rFonts w:ascii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Poverty and Aids (GAPA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) a self- help project in </w:t>
                                  </w:r>
                                  <w:proofErr w:type="spellStart"/>
                                  <w:r w:rsidRPr="007E192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20"/>
                                    </w:rPr>
                                    <w:t>Khayelitsha</w:t>
                                  </w:r>
                                  <w:proofErr w:type="spellEnd"/>
                                  <w:r w:rsidRPr="007E192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 Township, outside Cape Town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i/>
                                      <w:color w:val="333333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  <w:t xml:space="preserve">African grandmothers are central to the life of their communities. With almost no support, they have stepped forward to care for millions of orphaned children. </w:t>
                                  </w:r>
                                </w:p>
                                <w:p w:rsidR="00653A43" w:rsidRPr="007E192D" w:rsidRDefault="00653A43" w:rsidP="00653A4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money raised by </w:t>
                                  </w:r>
                                  <w:r w:rsidR="002C448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CHS 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grade two class was forwarded to Miss Sumner’s sister Alex who works in Cape Town, South Africa. Desperately needed non-perishable food items along with household and educational goods were purchased and placed directly into the hands of four GAPA volunteers including two of the grandmothers themselves. The $184.00 raised converts to over 1800.00 South African Rand (ZAR), a significant amount of money in S.A. which goes much further in terms of its purchasing power than it would in Canada.</w:t>
                                  </w:r>
                                </w:p>
                                <w:p w:rsidR="00653A43" w:rsidRPr="007E192D" w:rsidRDefault="00653A43" w:rsidP="00653A4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 would like to thank the many teachers and parents who baked muffins for our fundraiser and those who supported us through sales and donations. </w:t>
                                  </w:r>
                                  <w:r w:rsidR="007E192D"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2C448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7E192D"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E192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Miss Sumner </w:t>
                                  </w:r>
                                </w:p>
                                <w:p w:rsidR="002C4484" w:rsidRDefault="00653A43" w:rsidP="00653A4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en"/>
                                    </w:rPr>
                                  </w:pPr>
                                  <w:r w:rsidRPr="00653A43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72DB02D" wp14:editId="3ECC7FDF">
                                        <wp:extent cx="1392865" cy="1835678"/>
                                        <wp:effectExtent l="0" t="0" r="0" b="0"/>
                                        <wp:docPr id="10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2988" cy="18358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en"/>
                                    </w:rPr>
                                    <w:t xml:space="preserve">        </w:t>
                                  </w:r>
                                  <w:r w:rsidR="002C448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</w:rPr>
                                    <w:drawing>
                                      <wp:inline distT="0" distB="0" distL="0" distR="0" wp14:anchorId="08ECC072" wp14:editId="7D9F8C42">
                                        <wp:extent cx="1233377" cy="1765005"/>
                                        <wp:effectExtent l="0" t="0" r="5080" b="6985"/>
                                        <wp:docPr id="1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3413" cy="17650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en"/>
                                    </w:rPr>
                                    <w:t xml:space="preserve">   </w:t>
                                  </w:r>
                                </w:p>
                                <w:p w:rsidR="00D0304A" w:rsidRDefault="00653A43" w:rsidP="002C44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  <w:t>S</w:t>
                                  </w:r>
                                  <w:r w:rsidRPr="00653A4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"/>
                                    </w:rPr>
                                    <w:t>ome of the supplies purchased.</w:t>
                                  </w:r>
                                </w:p>
                                <w:p w:rsidR="00D1148B" w:rsidRPr="00653A43" w:rsidRDefault="00D1148B" w:rsidP="002C4484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2438138" cy="1477660"/>
                                        <wp:effectExtent l="0" t="0" r="635" b="8255"/>
                                        <wp:docPr id="14" name="Picture 14" descr="I:\DCIM\115_FUJI\DSCF55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:\DCIM\115_FUJI\DSCF55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9577" r="1280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51273" cy="1485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8.35pt;margin-top:-.3pt;width:298.9pt;height:874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">
                      <v:textbox>
                        <w:txbxContent>
                          <w:p w:rsidR="001F4C89" w:rsidRPr="0055176B" w:rsidRDefault="001F4C89" w:rsidP="002C4484">
                            <w:pPr>
                              <w:pStyle w:val="NormalWeb"/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="00A85618">
                              <w:rPr>
                                <w:rFonts w:ascii="Tahoma" w:hAnsi="Tahoma" w:cs="Tahoma"/>
                                <w:b/>
                                <w:color w:val="000000"/>
                                <w:u w:val="single"/>
                              </w:rPr>
                              <w:t>YEARBOOK INFORMATION</w:t>
                            </w:r>
                          </w:p>
                          <w:p w:rsidR="001F4C89" w:rsidRDefault="001F4C89" w:rsidP="001F4C89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Yearbook---Last call for any final parent messages to their graduates as well as anyone who wishes to buy a congratulatory ad with grad's environmental </w:t>
                            </w:r>
                            <w:r w:rsidR="00136FA7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1/8 size ad 25.00, 1/4 size ad 40.00, ½ page ad 60.00 and full page ad -110.00.  These will be due on </w:t>
                            </w:r>
                            <w:r w:rsidRPr="00A85618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April 09th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. </w:t>
                            </w:r>
                          </w:p>
                          <w:p w:rsidR="001F4C89" w:rsidRDefault="001F4C89" w:rsidP="001F4C89">
                            <w:pPr>
                              <w:pStyle w:val="NormalWeb"/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6C1DD7" w:rsidRPr="00D0304A" w:rsidRDefault="00A85618" w:rsidP="002C4484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PRE-K ACTIVITIES</w:t>
                            </w:r>
                          </w:p>
                          <w:p w:rsidR="007E192D" w:rsidRPr="002C4484" w:rsidRDefault="002C4484" w:rsidP="002C448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gramStart"/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Library Mornings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- </w:t>
                            </w:r>
                            <w:r w:rsidR="00D0304A" w:rsidRPr="002C448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April 7, 14, 21, 28 &amp; May 5, 12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from 10 – 11:00 am.</w:t>
                            </w:r>
                            <w:proofErr w:type="gramEnd"/>
                          </w:p>
                          <w:p w:rsidR="00D0304A" w:rsidRPr="00A85618" w:rsidRDefault="00D0304A" w:rsidP="002C448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gramStart"/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Monday, May 25</w:t>
                            </w:r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– 9-11:30 am</w:t>
                            </w:r>
                            <w:r w:rsidR="002C4484"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.</w:t>
                            </w:r>
                            <w:proofErr w:type="gramEnd"/>
                            <w:r w:rsidR="002C4484"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</w:t>
                            </w:r>
                            <w:proofErr w:type="gramStart"/>
                            <w:r w:rsidRPr="002C4484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Pre-K day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for next </w:t>
                            </w:r>
                            <w:r w:rsidR="002C4484">
                              <w:rPr>
                                <w:rFonts w:ascii="Times New Roman" w:hAnsi="Times New Roman"/>
                                <w:sz w:val="24"/>
                              </w:rPr>
                              <w:t>y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>ear’s Kindergarten class.</w:t>
                            </w:r>
                            <w:proofErr w:type="gramEnd"/>
                            <w:r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Present </w:t>
                            </w:r>
                            <w:r w:rsidR="00F64FF7"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>Kindergarten students stay home.</w:t>
                            </w:r>
                          </w:p>
                          <w:p w:rsidR="00D0304A" w:rsidRPr="00A85618" w:rsidRDefault="00A85618" w:rsidP="00A856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GUIDANCE NEWS</w:t>
                            </w:r>
                          </w:p>
                          <w:p w:rsidR="00A85618" w:rsidRDefault="00A85618" w:rsidP="00A8561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April 1st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– registration deadline for the Student Legislative Seminar for gr. 11 &amp; 12</w:t>
                            </w:r>
                          </w:p>
                          <w:p w:rsidR="00A85618" w:rsidRDefault="00A85618" w:rsidP="00A8561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gramStart"/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April 2nd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–8:30 am - Canadian Forces presentation for students interested in learning more about the opportunities with the Reserves.</w:t>
                            </w:r>
                            <w:proofErr w:type="gramEnd"/>
                          </w:p>
                          <w:p w:rsidR="00A85618" w:rsidRDefault="00A85618" w:rsidP="00A8561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Register by April 16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for the 9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Annual NB English High School Programming contest held at UNB-SJ on 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Friday,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May 8</w:t>
                            </w:r>
                            <w:r w:rsidRPr="00A85618">
                              <w:rPr>
                                <w:rFonts w:ascii="Times New Roman" w:hAnsi="Times New Roman"/>
                                <w:sz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  <w:p w:rsidR="00AA233A" w:rsidRDefault="00AA233A" w:rsidP="00A85618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AA233A">
                              <w:rPr>
                                <w:rFonts w:ascii="Times New Roman" w:hAnsi="Times New Roman"/>
                                <w:sz w:val="24"/>
                                <w:u w:val="single"/>
                              </w:rPr>
                              <w:t>Grads: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Visit the CHS website under “Guidance” to view the monthly calendars for scholarship information.  It is updated regularly with new and exciting opportunities for all students!</w:t>
                            </w:r>
                          </w:p>
                          <w:p w:rsidR="00A85618" w:rsidRPr="007E192D" w:rsidRDefault="00A85618" w:rsidP="00A85618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653A43" w:rsidRPr="002C4484" w:rsidRDefault="00653A43" w:rsidP="00653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gramStart"/>
                            <w:r w:rsidRPr="002C448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" Making</w:t>
                            </w:r>
                            <w:proofErr w:type="gramEnd"/>
                            <w:r w:rsidRPr="002C448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 a Difference With Muffins"</w:t>
                            </w:r>
                            <w:r w:rsidR="002C448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by Grade 2</w:t>
                            </w:r>
                          </w:p>
                          <w:p w:rsidR="00653A43" w:rsidRPr="007E192D" w:rsidRDefault="00653A43" w:rsidP="00653A4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Each year the grade twos raise money for a specific charity. This year students sold muffins and lemonade in support of </w:t>
                            </w:r>
                            <w:r w:rsidRPr="002C4484">
                              <w:rPr>
                                <w:rFonts w:ascii="Arial" w:hAnsi="Arial" w:cs="Arial"/>
                                <w:i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 xml:space="preserve">Grandmothers </w:t>
                            </w:r>
                            <w:proofErr w:type="gramStart"/>
                            <w:r w:rsidRPr="002C4484">
                              <w:rPr>
                                <w:rFonts w:ascii="Arial" w:hAnsi="Arial" w:cs="Arial"/>
                                <w:i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Against</w:t>
                            </w:r>
                            <w:proofErr w:type="gramEnd"/>
                            <w:r w:rsidRPr="002C4484">
                              <w:rPr>
                                <w:rFonts w:ascii="Arial" w:hAnsi="Arial" w:cs="Arial"/>
                                <w:i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 xml:space="preserve"> Poverty and Aids (GAPA</w:t>
                            </w:r>
                            <w:r w:rsidRPr="007E192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) a self- help project in </w:t>
                            </w:r>
                            <w:proofErr w:type="spellStart"/>
                            <w:r w:rsidRPr="007E192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Khayelitsha</w:t>
                            </w:r>
                            <w:proofErr w:type="spellEnd"/>
                            <w:r w:rsidRPr="007E192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Township, outside Cape Town</w:t>
                            </w:r>
                            <w:r w:rsidRPr="007E192D">
                              <w:rPr>
                                <w:rFonts w:ascii="Arial" w:hAnsi="Arial" w:cs="Arial"/>
                                <w:i/>
                                <w:color w:val="333333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African grandmothers are central to the life of their communities. With almost no support, they have stepped forward to care for millions of orphaned children. </w:t>
                            </w:r>
                          </w:p>
                          <w:p w:rsidR="00653A43" w:rsidRPr="007E192D" w:rsidRDefault="00653A43" w:rsidP="00653A4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money raised by </w:t>
                            </w:r>
                            <w:r w:rsidR="002C44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CHS </w:t>
                            </w: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grade two class was forwarded to Miss Sumner’s sister Alex who works in Cape Town, South Africa. Desperately needed non-perishable food items along with household and educational goods were purchased and placed directly into the hands of four GAPA volunteers including two of the grandmothers themselves. The $184.00 raised converts to over 1800.00 South African Rand (ZAR), a significant amount of money in S.A. which goes much further in terms of its purchasing power than it would in Canada.</w:t>
                            </w:r>
                          </w:p>
                          <w:p w:rsidR="00653A43" w:rsidRPr="007E192D" w:rsidRDefault="00653A43" w:rsidP="00653A4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 would like to thank the many teachers and parents who baked muffins for our fundraiser and those who supported us through sales and donations. </w:t>
                            </w:r>
                            <w:r w:rsidR="007E192D"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C44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E192D"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E19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Miss Sumner </w:t>
                            </w:r>
                          </w:p>
                          <w:p w:rsidR="002C4484" w:rsidRDefault="00653A43" w:rsidP="00653A43">
                            <w:pPr>
                              <w:rPr>
                                <w:rFonts w:ascii="Arial" w:hAnsi="Arial" w:cs="Arial"/>
                                <w:sz w:val="24"/>
                                <w:lang w:val="en"/>
                              </w:rPr>
                            </w:pPr>
                            <w:r w:rsidRPr="00653A43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72DB02D" wp14:editId="3ECC7FDF">
                                  <wp:extent cx="1392865" cy="1835678"/>
                                  <wp:effectExtent l="0" t="0" r="0" b="0"/>
                                  <wp:docPr id="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988" cy="183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"/>
                              </w:rPr>
                              <w:t xml:space="preserve">        </w:t>
                            </w:r>
                            <w:r w:rsidR="002C4484">
                              <w:rPr>
                                <w:rFonts w:ascii="Arial" w:hAnsi="Arial" w:cs="Arial"/>
                                <w:noProof/>
                                <w:sz w:val="24"/>
                              </w:rPr>
                              <w:drawing>
                                <wp:inline distT="0" distB="0" distL="0" distR="0" wp14:anchorId="08ECC072" wp14:editId="7D9F8C42">
                                  <wp:extent cx="1233377" cy="1765005"/>
                                  <wp:effectExtent l="0" t="0" r="5080" b="6985"/>
                                  <wp:docPr id="1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413" cy="1765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"/>
                              </w:rPr>
                              <w:t xml:space="preserve">   </w:t>
                            </w:r>
                          </w:p>
                          <w:p w:rsidR="00D0304A" w:rsidRDefault="00653A43" w:rsidP="002C448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S</w:t>
                            </w:r>
                            <w:r w:rsidRPr="00653A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ome of the supplies purchased.</w:t>
                            </w:r>
                          </w:p>
                          <w:p w:rsidR="00D1148B" w:rsidRPr="00653A43" w:rsidRDefault="00D1148B" w:rsidP="002C448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438138" cy="1477660"/>
                                  <wp:effectExtent l="0" t="0" r="635" b="8255"/>
                                  <wp:docPr id="14" name="Picture 14" descr="I:\DCIM\115_FUJI\DSCF55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:\DCIM\115_FUJI\DSCF55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577" r="12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273" cy="14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7B70" w:rsidTr="004B455E">
        <w:trPr>
          <w:trHeight w:val="720"/>
          <w:jc w:val="center"/>
        </w:trPr>
        <w:tc>
          <w:tcPr>
            <w:tcW w:w="4320" w:type="dxa"/>
            <w:vMerge/>
            <w:shd w:val="clear" w:color="auto" w:fill="D9D9D9"/>
          </w:tcPr>
          <w:p w:rsidR="00667B70" w:rsidRDefault="00667B70" w:rsidP="00667B70"/>
        </w:tc>
        <w:tc>
          <w:tcPr>
            <w:tcW w:w="6120" w:type="dxa"/>
            <w:gridSpan w:val="3"/>
            <w:tcBorders>
              <w:top w:val="nil"/>
              <w:bottom w:val="nil"/>
            </w:tcBorders>
          </w:tcPr>
          <w:p w:rsidR="00667B70" w:rsidRDefault="00667B70" w:rsidP="00667B70">
            <w:pPr>
              <w:pStyle w:val="Heading2"/>
            </w:pPr>
          </w:p>
        </w:tc>
      </w:tr>
      <w:tr w:rsidR="00667B70" w:rsidTr="004B455E">
        <w:trPr>
          <w:trHeight w:val="4607"/>
          <w:jc w:val="center"/>
        </w:trPr>
        <w:tc>
          <w:tcPr>
            <w:tcW w:w="4320" w:type="dxa"/>
            <w:vMerge/>
            <w:shd w:val="clear" w:color="auto" w:fill="D9D9D9"/>
          </w:tcPr>
          <w:p w:rsidR="00667B70" w:rsidRDefault="00667B70" w:rsidP="00667B70"/>
        </w:tc>
        <w:tc>
          <w:tcPr>
            <w:tcW w:w="906" w:type="dxa"/>
            <w:tcBorders>
              <w:top w:val="nil"/>
              <w:bottom w:val="nil"/>
              <w:right w:val="nil"/>
            </w:tcBorders>
          </w:tcPr>
          <w:p w:rsidR="00667B70" w:rsidRDefault="00667B70" w:rsidP="00667B70"/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</w:tcPr>
          <w:p w:rsidR="00667B70" w:rsidRDefault="00667B70" w:rsidP="00667B70"/>
        </w:tc>
        <w:tc>
          <w:tcPr>
            <w:tcW w:w="2597" w:type="dxa"/>
            <w:tcBorders>
              <w:top w:val="nil"/>
              <w:left w:val="nil"/>
              <w:bottom w:val="nil"/>
            </w:tcBorders>
          </w:tcPr>
          <w:p w:rsidR="00667B70" w:rsidRDefault="00667B70" w:rsidP="00667B70"/>
        </w:tc>
      </w:tr>
      <w:tr w:rsidR="00667B70" w:rsidTr="004B455E">
        <w:trPr>
          <w:trHeight w:val="720"/>
          <w:jc w:val="center"/>
        </w:trPr>
        <w:tc>
          <w:tcPr>
            <w:tcW w:w="4320" w:type="dxa"/>
            <w:vMerge/>
            <w:shd w:val="clear" w:color="auto" w:fill="D9D9D9"/>
          </w:tcPr>
          <w:p w:rsidR="00667B70" w:rsidRDefault="00667B70" w:rsidP="00667B70"/>
        </w:tc>
        <w:tc>
          <w:tcPr>
            <w:tcW w:w="6120" w:type="dxa"/>
            <w:gridSpan w:val="3"/>
            <w:tcBorders>
              <w:top w:val="nil"/>
              <w:bottom w:val="nil"/>
            </w:tcBorders>
          </w:tcPr>
          <w:p w:rsidR="00667B70" w:rsidRDefault="00667B70" w:rsidP="00667B70">
            <w:pPr>
              <w:pStyle w:val="Heading2"/>
            </w:pPr>
          </w:p>
        </w:tc>
      </w:tr>
      <w:tr w:rsidR="00667B70" w:rsidTr="001C3089">
        <w:trPr>
          <w:trHeight w:val="4823"/>
          <w:jc w:val="center"/>
        </w:trPr>
        <w:tc>
          <w:tcPr>
            <w:tcW w:w="4320" w:type="dxa"/>
            <w:vMerge/>
            <w:shd w:val="clear" w:color="auto" w:fill="D9D9D9"/>
          </w:tcPr>
          <w:p w:rsidR="00667B70" w:rsidRDefault="00667B70" w:rsidP="00667B70"/>
        </w:tc>
        <w:tc>
          <w:tcPr>
            <w:tcW w:w="906" w:type="dxa"/>
            <w:tcBorders>
              <w:top w:val="nil"/>
              <w:bottom w:val="nil"/>
              <w:right w:val="nil"/>
            </w:tcBorders>
          </w:tcPr>
          <w:p w:rsidR="00667B70" w:rsidRDefault="00667B70" w:rsidP="00667B70"/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</w:tcPr>
          <w:p w:rsidR="00667B70" w:rsidRDefault="00667B70" w:rsidP="00667B70"/>
        </w:tc>
        <w:tc>
          <w:tcPr>
            <w:tcW w:w="2597" w:type="dxa"/>
            <w:tcBorders>
              <w:top w:val="nil"/>
              <w:left w:val="nil"/>
              <w:bottom w:val="nil"/>
            </w:tcBorders>
          </w:tcPr>
          <w:p w:rsidR="00667B70" w:rsidRDefault="00667B70" w:rsidP="00667B70"/>
        </w:tc>
      </w:tr>
    </w:tbl>
    <w:p w:rsidR="00D8695C" w:rsidRDefault="00D8695C" w:rsidP="00974000"/>
    <w:p w:rsidR="00C25FD9" w:rsidRDefault="00C25FD9" w:rsidP="00974000"/>
    <w:p w:rsidR="00C25FD9" w:rsidRDefault="00C25FD9" w:rsidP="00974000"/>
    <w:p w:rsidR="00C25FD9" w:rsidRDefault="00C25FD9" w:rsidP="00974000"/>
    <w:p w:rsidR="007D406C" w:rsidRDefault="007D406C" w:rsidP="00974000"/>
    <w:sectPr w:rsidR="007D406C" w:rsidSect="00653A43">
      <w:headerReference w:type="even" r:id="rId14"/>
      <w:headerReference w:type="default" r:id="rId15"/>
      <w:headerReference w:type="first" r:id="rId16"/>
      <w:pgSz w:w="12240" w:h="20160" w:code="5"/>
      <w:pgMar w:top="432" w:right="720" w:bottom="432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649" w:rsidRDefault="00246649">
      <w:r>
        <w:separator/>
      </w:r>
    </w:p>
  </w:endnote>
  <w:endnote w:type="continuationSeparator" w:id="0">
    <w:p w:rsidR="00246649" w:rsidRDefault="0024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649" w:rsidRDefault="00246649">
      <w:r>
        <w:separator/>
      </w:r>
    </w:p>
  </w:footnote>
  <w:footnote w:type="continuationSeparator" w:id="0">
    <w:p w:rsidR="00246649" w:rsidRDefault="002466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308" w:rsidRDefault="00974000" w:rsidP="00C876E7">
    <w:pPr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DD0231" wp14:editId="19A9F648">
              <wp:simplePos x="0" y="0"/>
              <wp:positionH relativeFrom="page">
                <wp:posOffset>621665</wp:posOffset>
              </wp:positionH>
              <wp:positionV relativeFrom="page">
                <wp:posOffset>654685</wp:posOffset>
              </wp:positionV>
              <wp:extent cx="2923540" cy="308610"/>
              <wp:effectExtent l="254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354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76E7" w:rsidRDefault="00C876E7" w:rsidP="00774DA7">
                          <w:pPr>
                            <w:tabs>
                              <w:tab w:val="left" w:pos="360"/>
                            </w:tabs>
                          </w:pPr>
                          <w:r w:rsidRPr="00C876E7">
                            <w:rPr>
                              <w:rStyle w:val="AllCapsChar"/>
                            </w:rPr>
                            <w:fldChar w:fldCharType="begin"/>
                          </w:r>
                          <w:r w:rsidRPr="00C876E7">
                            <w:rPr>
                              <w:rStyle w:val="AllCapsChar"/>
                            </w:rPr>
                            <w:instrText xml:space="preserve">PAGE  </w:instrText>
                          </w:r>
                          <w:r w:rsidRPr="00C876E7">
                            <w:rPr>
                              <w:rStyle w:val="AllCapsChar"/>
                            </w:rPr>
                            <w:fldChar w:fldCharType="separate"/>
                          </w:r>
                          <w:r w:rsidR="000F4C1D">
                            <w:rPr>
                              <w:rStyle w:val="AllCapsChar"/>
                              <w:noProof/>
                            </w:rPr>
                            <w:t>2</w:t>
                          </w:r>
                          <w:r w:rsidRPr="00C876E7">
                            <w:rPr>
                              <w:rStyle w:val="AllCapsChar"/>
                            </w:rPr>
                            <w:fldChar w:fldCharType="end"/>
                          </w:r>
                          <w:r w:rsidR="00774DA7">
                            <w:rPr>
                              <w:rStyle w:val="PageNumber"/>
                            </w:rPr>
                            <w:tab/>
                          </w:r>
                          <w:r w:rsidRPr="00C876E7">
                            <w:rPr>
                              <w:rStyle w:val="AllCapsChar"/>
                            </w:rPr>
                            <w:t>Type Title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48.95pt;margin-top:51.55pt;width:230.2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Ty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" filled="f" stroked="f">
              <v:textbox>
                <w:txbxContent>
                  <w:p w:rsidR="00C876E7" w:rsidRDefault="00C876E7" w:rsidP="00774DA7">
                    <w:pPr>
                      <w:tabs>
                        <w:tab w:val="left" w:pos="360"/>
                      </w:tabs>
                    </w:pPr>
                    <w:r w:rsidRPr="00C876E7">
                      <w:rPr>
                        <w:rStyle w:val="AllCapsChar"/>
                      </w:rPr>
                      <w:fldChar w:fldCharType="begin"/>
                    </w:r>
                    <w:r w:rsidRPr="00C876E7">
                      <w:rPr>
                        <w:rStyle w:val="AllCapsChar"/>
                      </w:rPr>
                      <w:instrText xml:space="preserve">PAGE  </w:instrText>
                    </w:r>
                    <w:r w:rsidRPr="00C876E7">
                      <w:rPr>
                        <w:rStyle w:val="AllCapsChar"/>
                      </w:rPr>
                      <w:fldChar w:fldCharType="separate"/>
                    </w:r>
                    <w:r w:rsidR="000F4C1D">
                      <w:rPr>
                        <w:rStyle w:val="AllCapsChar"/>
                        <w:noProof/>
                      </w:rPr>
                      <w:t>2</w:t>
                    </w:r>
                    <w:r w:rsidRPr="00C876E7">
                      <w:rPr>
                        <w:rStyle w:val="AllCapsChar"/>
                      </w:rPr>
                      <w:fldChar w:fldCharType="end"/>
                    </w:r>
                    <w:r w:rsidR="00774DA7">
                      <w:rPr>
                        <w:rStyle w:val="PageNumber"/>
                      </w:rPr>
                      <w:tab/>
                    </w:r>
                    <w:r w:rsidRPr="00C876E7">
                      <w:rPr>
                        <w:rStyle w:val="AllCapsChar"/>
                      </w:rPr>
                      <w:t>Type Title 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859F1E3" wp14:editId="1DA1611E">
              <wp:simplePos x="0" y="0"/>
              <wp:positionH relativeFrom="column">
                <wp:posOffset>1254125</wp:posOffset>
              </wp:positionH>
              <wp:positionV relativeFrom="paragraph">
                <wp:posOffset>586105</wp:posOffset>
              </wp:positionV>
              <wp:extent cx="5486400" cy="365760"/>
              <wp:effectExtent l="0" t="0" r="3175" b="63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0" cy="365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E89B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98.75pt;margin-top:46.15pt;width:6in;height: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" stroked="f">
              <v:fill color2="#e89b00" rotate="t" angle="90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0FE" w:rsidRDefault="00974000" w:rsidP="002509B2">
    <w:pPr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3177298" wp14:editId="459421FC">
              <wp:simplePos x="0" y="0"/>
              <wp:positionH relativeFrom="page">
                <wp:posOffset>6858000</wp:posOffset>
              </wp:positionH>
              <wp:positionV relativeFrom="page">
                <wp:posOffset>643890</wp:posOffset>
              </wp:positionV>
              <wp:extent cx="351155" cy="308610"/>
              <wp:effectExtent l="0" t="0" r="127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76E7" w:rsidRDefault="00C876E7" w:rsidP="00C876E7">
                          <w:pPr>
                            <w:pStyle w:val="AllCaps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PAGE 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1C3089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left:0;text-align:left;margin-left:540pt;margin-top:50.7pt;width:27.65pt;height:24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4GuQIAAL8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" filled="f" stroked="f">
              <v:textbox>
                <w:txbxContent>
                  <w:p w:rsidR="00C876E7" w:rsidRDefault="00C876E7" w:rsidP="00C876E7">
                    <w:pPr>
                      <w:pStyle w:val="AllCaps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PAGE 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1C3089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E8A88C" wp14:editId="1E96E132">
              <wp:simplePos x="0" y="0"/>
              <wp:positionH relativeFrom="column">
                <wp:posOffset>113665</wp:posOffset>
              </wp:positionH>
              <wp:positionV relativeFrom="paragraph">
                <wp:posOffset>588645</wp:posOffset>
              </wp:positionV>
              <wp:extent cx="5486400" cy="365760"/>
              <wp:effectExtent l="0" t="0" r="635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0" cy="365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/>
                          </a:gs>
                          <a:gs pos="10000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.95pt;margin-top:46.35pt;width:6in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" fillcolor="#e89b00" stroked="f">
              <v:fill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17FA8AF30CA44F9C9B2A01776EEA894E"/>
      </w:placeholder>
      <w:temporary/>
      <w:showingPlcHdr/>
    </w:sdtPr>
    <w:sdtContent>
      <w:p w:rsidR="002C4484" w:rsidRDefault="002C4484">
        <w:pPr>
          <w:pStyle w:val="Header"/>
        </w:pPr>
        <w:r>
          <w:t>[Type text]</w:t>
        </w:r>
      </w:p>
    </w:sdtContent>
  </w:sdt>
  <w:p w:rsidR="00462A64" w:rsidRDefault="00462A64" w:rsidP="00462A64">
    <w:pPr>
      <w:tabs>
        <w:tab w:val="left" w:pos="873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A4AC8"/>
    <w:multiLevelType w:val="hybridMultilevel"/>
    <w:tmpl w:val="4FB67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96"/>
    <w:rsid w:val="0009537F"/>
    <w:rsid w:val="000961EB"/>
    <w:rsid w:val="000B2761"/>
    <w:rsid w:val="000B51EF"/>
    <w:rsid w:val="000B7F1A"/>
    <w:rsid w:val="000C4CD5"/>
    <w:rsid w:val="000F4C1D"/>
    <w:rsid w:val="00120308"/>
    <w:rsid w:val="00120653"/>
    <w:rsid w:val="0013221E"/>
    <w:rsid w:val="00136FA7"/>
    <w:rsid w:val="001650FE"/>
    <w:rsid w:val="001C3089"/>
    <w:rsid w:val="001E4DD0"/>
    <w:rsid w:val="001E7A17"/>
    <w:rsid w:val="001F4C89"/>
    <w:rsid w:val="00201156"/>
    <w:rsid w:val="002178D7"/>
    <w:rsid w:val="00246649"/>
    <w:rsid w:val="002509B2"/>
    <w:rsid w:val="002A05B8"/>
    <w:rsid w:val="002A73E2"/>
    <w:rsid w:val="002C4484"/>
    <w:rsid w:val="00306C31"/>
    <w:rsid w:val="003122C5"/>
    <w:rsid w:val="003970E4"/>
    <w:rsid w:val="00405696"/>
    <w:rsid w:val="00462A64"/>
    <w:rsid w:val="004720A9"/>
    <w:rsid w:val="00472784"/>
    <w:rsid w:val="004B455E"/>
    <w:rsid w:val="00531DB1"/>
    <w:rsid w:val="0055176B"/>
    <w:rsid w:val="00553185"/>
    <w:rsid w:val="005731A6"/>
    <w:rsid w:val="00595A49"/>
    <w:rsid w:val="005F0B56"/>
    <w:rsid w:val="00621554"/>
    <w:rsid w:val="00653A43"/>
    <w:rsid w:val="00667B70"/>
    <w:rsid w:val="006A0039"/>
    <w:rsid w:val="006C1DD7"/>
    <w:rsid w:val="0072530C"/>
    <w:rsid w:val="0073170E"/>
    <w:rsid w:val="00754184"/>
    <w:rsid w:val="00765C07"/>
    <w:rsid w:val="0076654E"/>
    <w:rsid w:val="00774DA7"/>
    <w:rsid w:val="00791007"/>
    <w:rsid w:val="007A7214"/>
    <w:rsid w:val="007B3B99"/>
    <w:rsid w:val="007D406C"/>
    <w:rsid w:val="007E192D"/>
    <w:rsid w:val="008165FF"/>
    <w:rsid w:val="00845A3E"/>
    <w:rsid w:val="00856F78"/>
    <w:rsid w:val="008676A8"/>
    <w:rsid w:val="008A1F5E"/>
    <w:rsid w:val="008E0FD5"/>
    <w:rsid w:val="00970852"/>
    <w:rsid w:val="00974000"/>
    <w:rsid w:val="0099394B"/>
    <w:rsid w:val="009A037D"/>
    <w:rsid w:val="00A03319"/>
    <w:rsid w:val="00A742B0"/>
    <w:rsid w:val="00A85618"/>
    <w:rsid w:val="00A90A49"/>
    <w:rsid w:val="00A97DB5"/>
    <w:rsid w:val="00AA233A"/>
    <w:rsid w:val="00AC4CC5"/>
    <w:rsid w:val="00B0627F"/>
    <w:rsid w:val="00B071DE"/>
    <w:rsid w:val="00B61D6C"/>
    <w:rsid w:val="00B62368"/>
    <w:rsid w:val="00BE639A"/>
    <w:rsid w:val="00C25FD9"/>
    <w:rsid w:val="00C34922"/>
    <w:rsid w:val="00C3703C"/>
    <w:rsid w:val="00C3737C"/>
    <w:rsid w:val="00C535C7"/>
    <w:rsid w:val="00C876E7"/>
    <w:rsid w:val="00CA61CC"/>
    <w:rsid w:val="00CF7797"/>
    <w:rsid w:val="00D0304A"/>
    <w:rsid w:val="00D06B8C"/>
    <w:rsid w:val="00D07ABC"/>
    <w:rsid w:val="00D1148B"/>
    <w:rsid w:val="00D2690E"/>
    <w:rsid w:val="00D436FD"/>
    <w:rsid w:val="00D61D9B"/>
    <w:rsid w:val="00D8695C"/>
    <w:rsid w:val="00D95F8E"/>
    <w:rsid w:val="00DB5E11"/>
    <w:rsid w:val="00DC2151"/>
    <w:rsid w:val="00DD4EEF"/>
    <w:rsid w:val="00E22204"/>
    <w:rsid w:val="00E32D23"/>
    <w:rsid w:val="00E37291"/>
    <w:rsid w:val="00EC5E32"/>
    <w:rsid w:val="00EE4506"/>
    <w:rsid w:val="00F64FF7"/>
    <w:rsid w:val="00FB76C8"/>
    <w:rsid w:val="00FC5319"/>
    <w:rsid w:val="00FD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0852"/>
    <w:rPr>
      <w:rFonts w:ascii="Century Gothic" w:hAnsi="Century Gothic"/>
      <w:sz w:val="16"/>
      <w:szCs w:val="24"/>
    </w:rPr>
  </w:style>
  <w:style w:type="paragraph" w:styleId="Heading1">
    <w:name w:val="heading 1"/>
    <w:basedOn w:val="Normal"/>
    <w:next w:val="Normal"/>
    <w:qFormat/>
    <w:rsid w:val="00667B70"/>
    <w:pPr>
      <w:keepNext/>
      <w:spacing w:before="240"/>
      <w:ind w:left="27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970852"/>
    <w:pPr>
      <w:keepNext/>
      <w:spacing w:before="240" w:after="60"/>
      <w:ind w:left="180"/>
      <w:outlineLvl w:val="1"/>
    </w:pPr>
    <w:rPr>
      <w:rFonts w:cs="Arial"/>
      <w:bCs/>
      <w:iCs/>
      <w:color w:val="E89B00"/>
      <w:sz w:val="40"/>
      <w:szCs w:val="28"/>
    </w:rPr>
  </w:style>
  <w:style w:type="paragraph" w:styleId="Heading3">
    <w:name w:val="heading 3"/>
    <w:basedOn w:val="Heading2"/>
    <w:next w:val="Normal"/>
    <w:qFormat/>
    <w:rsid w:val="00AC4CC5"/>
    <w:pPr>
      <w:ind w:left="450"/>
      <w:outlineLvl w:val="2"/>
    </w:pPr>
  </w:style>
  <w:style w:type="paragraph" w:styleId="Heading4">
    <w:name w:val="heading 4"/>
    <w:basedOn w:val="LeftColumnText"/>
    <w:next w:val="Normal"/>
    <w:link w:val="Heading4Char"/>
    <w:qFormat/>
    <w:rsid w:val="00A90A49"/>
    <w:pPr>
      <w:framePr w:wrap="around" w:vAnchor="page" w:hAnchor="page" w:y="721"/>
      <w:suppressOverlap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BodyText">
    <w:name w:val="Newsletter Body Text"/>
    <w:basedOn w:val="Normal"/>
    <w:rsid w:val="00B071DE"/>
    <w:pPr>
      <w:spacing w:after="200" w:line="288" w:lineRule="auto"/>
    </w:pPr>
  </w:style>
  <w:style w:type="paragraph" w:customStyle="1" w:styleId="LeftColumnText">
    <w:name w:val="Left Column Text"/>
    <w:basedOn w:val="Normal"/>
    <w:link w:val="LeftColumnTextChar"/>
    <w:rsid w:val="00667B70"/>
    <w:pPr>
      <w:framePr w:hSpace="187" w:wrap="around" w:vAnchor="text" w:hAnchor="text" w:xAlign="center" w:y="1"/>
      <w:spacing w:after="160" w:line="312" w:lineRule="auto"/>
    </w:pPr>
  </w:style>
  <w:style w:type="character" w:styleId="Hyperlink">
    <w:name w:val="Hyperlink"/>
    <w:rsid w:val="00405696"/>
    <w:rPr>
      <w:color w:val="0000FF"/>
      <w:u w:val="single"/>
    </w:rPr>
  </w:style>
  <w:style w:type="paragraph" w:customStyle="1" w:styleId="LeftColumnHeading">
    <w:name w:val="Left Column Heading"/>
    <w:basedOn w:val="Normal"/>
    <w:link w:val="LeftColumnHeadingCharChar"/>
    <w:rsid w:val="00667B70"/>
    <w:rPr>
      <w:b/>
      <w:szCs w:val="16"/>
    </w:rPr>
  </w:style>
  <w:style w:type="character" w:customStyle="1" w:styleId="LeftColumnHeadingCharChar">
    <w:name w:val="Left Column Heading Char Char"/>
    <w:link w:val="LeftColumnHeading"/>
    <w:rsid w:val="00667B70"/>
    <w:rPr>
      <w:rFonts w:ascii="Century Gothic" w:hAnsi="Century Gothic"/>
      <w:b/>
      <w:sz w:val="16"/>
      <w:szCs w:val="16"/>
      <w:lang w:val="en-US" w:eastAsia="en-US" w:bidi="ar-SA"/>
    </w:rPr>
  </w:style>
  <w:style w:type="paragraph" w:customStyle="1" w:styleId="Information">
    <w:name w:val="Information"/>
    <w:basedOn w:val="Normal"/>
    <w:rsid w:val="00667B70"/>
    <w:pPr>
      <w:ind w:left="257"/>
    </w:pPr>
  </w:style>
  <w:style w:type="paragraph" w:customStyle="1" w:styleId="LeftColumnCaption">
    <w:name w:val="Left Column Caption"/>
    <w:basedOn w:val="LeftColumnText"/>
    <w:rsid w:val="00C3737C"/>
    <w:pPr>
      <w:framePr w:wrap="around"/>
      <w:spacing w:line="552" w:lineRule="auto"/>
    </w:pPr>
    <w:rPr>
      <w:i/>
    </w:rPr>
  </w:style>
  <w:style w:type="paragraph" w:customStyle="1" w:styleId="NewsletterDate">
    <w:name w:val="Newsletter Date"/>
    <w:basedOn w:val="LeftColumnHeading"/>
    <w:rsid w:val="00D07ABC"/>
    <w:pPr>
      <w:ind w:left="257"/>
    </w:pPr>
  </w:style>
  <w:style w:type="paragraph" w:styleId="BalloonText">
    <w:name w:val="Balloon Text"/>
    <w:basedOn w:val="Normal"/>
    <w:semiHidden/>
    <w:rsid w:val="000B2761"/>
    <w:rPr>
      <w:rFonts w:ascii="Tahoma" w:hAnsi="Tahoma" w:cs="Tahoma"/>
      <w:szCs w:val="16"/>
    </w:rPr>
  </w:style>
  <w:style w:type="paragraph" w:styleId="Footer">
    <w:name w:val="footer"/>
    <w:basedOn w:val="Normal"/>
    <w:rsid w:val="00C876E7"/>
    <w:pPr>
      <w:tabs>
        <w:tab w:val="center" w:pos="4320"/>
        <w:tab w:val="right" w:pos="8640"/>
      </w:tabs>
    </w:pPr>
  </w:style>
  <w:style w:type="paragraph" w:customStyle="1" w:styleId="MailingAddress">
    <w:name w:val="Mailing Address"/>
    <w:basedOn w:val="Normal"/>
    <w:rsid w:val="00D06B8C"/>
    <w:rPr>
      <w:caps/>
      <w:sz w:val="20"/>
      <w:szCs w:val="20"/>
    </w:rPr>
  </w:style>
  <w:style w:type="paragraph" w:customStyle="1" w:styleId="Tagline">
    <w:name w:val="Tagline"/>
    <w:basedOn w:val="Normal"/>
    <w:rsid w:val="00D06B8C"/>
    <w:rPr>
      <w:i/>
    </w:rPr>
  </w:style>
  <w:style w:type="paragraph" w:customStyle="1" w:styleId="ParagraphRuleAbove">
    <w:name w:val="Paragraph Rule Above"/>
    <w:basedOn w:val="Normal"/>
    <w:rsid w:val="00D06B8C"/>
    <w:pPr>
      <w:pBdr>
        <w:bottom w:val="single" w:sz="2" w:space="1" w:color="auto"/>
      </w:pBdr>
      <w:spacing w:after="120"/>
    </w:pPr>
  </w:style>
  <w:style w:type="paragraph" w:customStyle="1" w:styleId="ParagraphRuleBelow">
    <w:name w:val="Paragraph Rule Below"/>
    <w:basedOn w:val="Normal"/>
    <w:rsid w:val="00D06B8C"/>
    <w:pPr>
      <w:pBdr>
        <w:top w:val="single" w:sz="2" w:space="1" w:color="auto"/>
      </w:pBdr>
      <w:spacing w:before="120"/>
    </w:pPr>
  </w:style>
  <w:style w:type="paragraph" w:customStyle="1" w:styleId="MailingAddressBold">
    <w:name w:val="Mailing Address Bold"/>
    <w:basedOn w:val="MailingAddress"/>
    <w:rsid w:val="00D06B8C"/>
    <w:rPr>
      <w:b/>
    </w:rPr>
  </w:style>
  <w:style w:type="paragraph" w:customStyle="1" w:styleId="ReturnMailingAddress">
    <w:name w:val="Return Mailing Address"/>
    <w:basedOn w:val="MailingAddress"/>
    <w:rsid w:val="007B3B99"/>
    <w:rPr>
      <w:sz w:val="16"/>
    </w:rPr>
  </w:style>
  <w:style w:type="paragraph" w:customStyle="1" w:styleId="ReturnMailingAddressBold">
    <w:name w:val="Return Mailing Address Bold"/>
    <w:basedOn w:val="ReturnMailingAddress"/>
    <w:rsid w:val="007B3B99"/>
    <w:rPr>
      <w:b/>
    </w:rPr>
  </w:style>
  <w:style w:type="paragraph" w:styleId="Header">
    <w:name w:val="header"/>
    <w:basedOn w:val="Normal"/>
    <w:link w:val="HeaderChar"/>
    <w:uiPriority w:val="99"/>
    <w:rsid w:val="00C87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6E7"/>
  </w:style>
  <w:style w:type="paragraph" w:customStyle="1" w:styleId="AllCaps">
    <w:name w:val="All Caps"/>
    <w:basedOn w:val="Normal"/>
    <w:link w:val="AllCapsChar"/>
    <w:rsid w:val="00774DA7"/>
    <w:pPr>
      <w:tabs>
        <w:tab w:val="left" w:pos="360"/>
      </w:tabs>
    </w:pPr>
    <w:rPr>
      <w:b/>
      <w:caps/>
      <w:color w:val="E89B00"/>
      <w:szCs w:val="16"/>
    </w:rPr>
  </w:style>
  <w:style w:type="character" w:customStyle="1" w:styleId="AllCapsChar">
    <w:name w:val="All Caps Char"/>
    <w:link w:val="AllCaps"/>
    <w:rsid w:val="00774DA7"/>
    <w:rPr>
      <w:rFonts w:ascii="Century Gothic" w:hAnsi="Century Gothic"/>
      <w:b/>
      <w:caps/>
      <w:color w:val="E89B00"/>
      <w:sz w:val="16"/>
      <w:szCs w:val="16"/>
      <w:lang w:val="en-US" w:eastAsia="en-US" w:bidi="ar-SA"/>
    </w:rPr>
  </w:style>
  <w:style w:type="character" w:customStyle="1" w:styleId="LeftColumnTextChar">
    <w:name w:val="Left Column Text Char"/>
    <w:link w:val="LeftColumnText"/>
    <w:rsid w:val="00A90A49"/>
    <w:rPr>
      <w:rFonts w:ascii="Century Gothic" w:hAnsi="Century Gothic"/>
      <w:sz w:val="16"/>
      <w:szCs w:val="24"/>
      <w:lang w:val="en-US" w:eastAsia="en-US" w:bidi="ar-SA"/>
    </w:rPr>
  </w:style>
  <w:style w:type="character" w:customStyle="1" w:styleId="Heading4Char">
    <w:name w:val="Heading 4 Char"/>
    <w:link w:val="Heading4"/>
    <w:rsid w:val="00774DA7"/>
    <w:rPr>
      <w:rFonts w:ascii="Century Gothic" w:hAnsi="Century Gothic"/>
      <w:b/>
      <w:sz w:val="16"/>
      <w:szCs w:val="24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F4C89"/>
    <w:rPr>
      <w:rFonts w:ascii="Times New Roman" w:eastAsiaTheme="minorHAns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2C4484"/>
    <w:rPr>
      <w:rFonts w:ascii="Century Gothic" w:hAnsi="Century Gothic"/>
      <w:sz w:val="1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0852"/>
    <w:rPr>
      <w:rFonts w:ascii="Century Gothic" w:hAnsi="Century Gothic"/>
      <w:sz w:val="16"/>
      <w:szCs w:val="24"/>
    </w:rPr>
  </w:style>
  <w:style w:type="paragraph" w:styleId="Heading1">
    <w:name w:val="heading 1"/>
    <w:basedOn w:val="Normal"/>
    <w:next w:val="Normal"/>
    <w:qFormat/>
    <w:rsid w:val="00667B70"/>
    <w:pPr>
      <w:keepNext/>
      <w:spacing w:before="240"/>
      <w:ind w:left="27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970852"/>
    <w:pPr>
      <w:keepNext/>
      <w:spacing w:before="240" w:after="60"/>
      <w:ind w:left="180"/>
      <w:outlineLvl w:val="1"/>
    </w:pPr>
    <w:rPr>
      <w:rFonts w:cs="Arial"/>
      <w:bCs/>
      <w:iCs/>
      <w:color w:val="E89B00"/>
      <w:sz w:val="40"/>
      <w:szCs w:val="28"/>
    </w:rPr>
  </w:style>
  <w:style w:type="paragraph" w:styleId="Heading3">
    <w:name w:val="heading 3"/>
    <w:basedOn w:val="Heading2"/>
    <w:next w:val="Normal"/>
    <w:qFormat/>
    <w:rsid w:val="00AC4CC5"/>
    <w:pPr>
      <w:ind w:left="450"/>
      <w:outlineLvl w:val="2"/>
    </w:pPr>
  </w:style>
  <w:style w:type="paragraph" w:styleId="Heading4">
    <w:name w:val="heading 4"/>
    <w:basedOn w:val="LeftColumnText"/>
    <w:next w:val="Normal"/>
    <w:link w:val="Heading4Char"/>
    <w:qFormat/>
    <w:rsid w:val="00A90A49"/>
    <w:pPr>
      <w:framePr w:wrap="around" w:vAnchor="page" w:hAnchor="page" w:y="721"/>
      <w:suppressOverlap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BodyText">
    <w:name w:val="Newsletter Body Text"/>
    <w:basedOn w:val="Normal"/>
    <w:rsid w:val="00B071DE"/>
    <w:pPr>
      <w:spacing w:after="200" w:line="288" w:lineRule="auto"/>
    </w:pPr>
  </w:style>
  <w:style w:type="paragraph" w:customStyle="1" w:styleId="LeftColumnText">
    <w:name w:val="Left Column Text"/>
    <w:basedOn w:val="Normal"/>
    <w:link w:val="LeftColumnTextChar"/>
    <w:rsid w:val="00667B70"/>
    <w:pPr>
      <w:framePr w:hSpace="187" w:wrap="around" w:vAnchor="text" w:hAnchor="text" w:xAlign="center" w:y="1"/>
      <w:spacing w:after="160" w:line="312" w:lineRule="auto"/>
    </w:pPr>
  </w:style>
  <w:style w:type="character" w:styleId="Hyperlink">
    <w:name w:val="Hyperlink"/>
    <w:rsid w:val="00405696"/>
    <w:rPr>
      <w:color w:val="0000FF"/>
      <w:u w:val="single"/>
    </w:rPr>
  </w:style>
  <w:style w:type="paragraph" w:customStyle="1" w:styleId="LeftColumnHeading">
    <w:name w:val="Left Column Heading"/>
    <w:basedOn w:val="Normal"/>
    <w:link w:val="LeftColumnHeadingCharChar"/>
    <w:rsid w:val="00667B70"/>
    <w:rPr>
      <w:b/>
      <w:szCs w:val="16"/>
    </w:rPr>
  </w:style>
  <w:style w:type="character" w:customStyle="1" w:styleId="LeftColumnHeadingCharChar">
    <w:name w:val="Left Column Heading Char Char"/>
    <w:link w:val="LeftColumnHeading"/>
    <w:rsid w:val="00667B70"/>
    <w:rPr>
      <w:rFonts w:ascii="Century Gothic" w:hAnsi="Century Gothic"/>
      <w:b/>
      <w:sz w:val="16"/>
      <w:szCs w:val="16"/>
      <w:lang w:val="en-US" w:eastAsia="en-US" w:bidi="ar-SA"/>
    </w:rPr>
  </w:style>
  <w:style w:type="paragraph" w:customStyle="1" w:styleId="Information">
    <w:name w:val="Information"/>
    <w:basedOn w:val="Normal"/>
    <w:rsid w:val="00667B70"/>
    <w:pPr>
      <w:ind w:left="257"/>
    </w:pPr>
  </w:style>
  <w:style w:type="paragraph" w:customStyle="1" w:styleId="LeftColumnCaption">
    <w:name w:val="Left Column Caption"/>
    <w:basedOn w:val="LeftColumnText"/>
    <w:rsid w:val="00C3737C"/>
    <w:pPr>
      <w:framePr w:wrap="around"/>
      <w:spacing w:line="552" w:lineRule="auto"/>
    </w:pPr>
    <w:rPr>
      <w:i/>
    </w:rPr>
  </w:style>
  <w:style w:type="paragraph" w:customStyle="1" w:styleId="NewsletterDate">
    <w:name w:val="Newsletter Date"/>
    <w:basedOn w:val="LeftColumnHeading"/>
    <w:rsid w:val="00D07ABC"/>
    <w:pPr>
      <w:ind w:left="257"/>
    </w:pPr>
  </w:style>
  <w:style w:type="paragraph" w:styleId="BalloonText">
    <w:name w:val="Balloon Text"/>
    <w:basedOn w:val="Normal"/>
    <w:semiHidden/>
    <w:rsid w:val="000B2761"/>
    <w:rPr>
      <w:rFonts w:ascii="Tahoma" w:hAnsi="Tahoma" w:cs="Tahoma"/>
      <w:szCs w:val="16"/>
    </w:rPr>
  </w:style>
  <w:style w:type="paragraph" w:styleId="Footer">
    <w:name w:val="footer"/>
    <w:basedOn w:val="Normal"/>
    <w:rsid w:val="00C876E7"/>
    <w:pPr>
      <w:tabs>
        <w:tab w:val="center" w:pos="4320"/>
        <w:tab w:val="right" w:pos="8640"/>
      </w:tabs>
    </w:pPr>
  </w:style>
  <w:style w:type="paragraph" w:customStyle="1" w:styleId="MailingAddress">
    <w:name w:val="Mailing Address"/>
    <w:basedOn w:val="Normal"/>
    <w:rsid w:val="00D06B8C"/>
    <w:rPr>
      <w:caps/>
      <w:sz w:val="20"/>
      <w:szCs w:val="20"/>
    </w:rPr>
  </w:style>
  <w:style w:type="paragraph" w:customStyle="1" w:styleId="Tagline">
    <w:name w:val="Tagline"/>
    <w:basedOn w:val="Normal"/>
    <w:rsid w:val="00D06B8C"/>
    <w:rPr>
      <w:i/>
    </w:rPr>
  </w:style>
  <w:style w:type="paragraph" w:customStyle="1" w:styleId="ParagraphRuleAbove">
    <w:name w:val="Paragraph Rule Above"/>
    <w:basedOn w:val="Normal"/>
    <w:rsid w:val="00D06B8C"/>
    <w:pPr>
      <w:pBdr>
        <w:bottom w:val="single" w:sz="2" w:space="1" w:color="auto"/>
      </w:pBdr>
      <w:spacing w:after="120"/>
    </w:pPr>
  </w:style>
  <w:style w:type="paragraph" w:customStyle="1" w:styleId="ParagraphRuleBelow">
    <w:name w:val="Paragraph Rule Below"/>
    <w:basedOn w:val="Normal"/>
    <w:rsid w:val="00D06B8C"/>
    <w:pPr>
      <w:pBdr>
        <w:top w:val="single" w:sz="2" w:space="1" w:color="auto"/>
      </w:pBdr>
      <w:spacing w:before="120"/>
    </w:pPr>
  </w:style>
  <w:style w:type="paragraph" w:customStyle="1" w:styleId="MailingAddressBold">
    <w:name w:val="Mailing Address Bold"/>
    <w:basedOn w:val="MailingAddress"/>
    <w:rsid w:val="00D06B8C"/>
    <w:rPr>
      <w:b/>
    </w:rPr>
  </w:style>
  <w:style w:type="paragraph" w:customStyle="1" w:styleId="ReturnMailingAddress">
    <w:name w:val="Return Mailing Address"/>
    <w:basedOn w:val="MailingAddress"/>
    <w:rsid w:val="007B3B99"/>
    <w:rPr>
      <w:sz w:val="16"/>
    </w:rPr>
  </w:style>
  <w:style w:type="paragraph" w:customStyle="1" w:styleId="ReturnMailingAddressBold">
    <w:name w:val="Return Mailing Address Bold"/>
    <w:basedOn w:val="ReturnMailingAddress"/>
    <w:rsid w:val="007B3B99"/>
    <w:rPr>
      <w:b/>
    </w:rPr>
  </w:style>
  <w:style w:type="paragraph" w:styleId="Header">
    <w:name w:val="header"/>
    <w:basedOn w:val="Normal"/>
    <w:link w:val="HeaderChar"/>
    <w:uiPriority w:val="99"/>
    <w:rsid w:val="00C87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6E7"/>
  </w:style>
  <w:style w:type="paragraph" w:customStyle="1" w:styleId="AllCaps">
    <w:name w:val="All Caps"/>
    <w:basedOn w:val="Normal"/>
    <w:link w:val="AllCapsChar"/>
    <w:rsid w:val="00774DA7"/>
    <w:pPr>
      <w:tabs>
        <w:tab w:val="left" w:pos="360"/>
      </w:tabs>
    </w:pPr>
    <w:rPr>
      <w:b/>
      <w:caps/>
      <w:color w:val="E89B00"/>
      <w:szCs w:val="16"/>
    </w:rPr>
  </w:style>
  <w:style w:type="character" w:customStyle="1" w:styleId="AllCapsChar">
    <w:name w:val="All Caps Char"/>
    <w:link w:val="AllCaps"/>
    <w:rsid w:val="00774DA7"/>
    <w:rPr>
      <w:rFonts w:ascii="Century Gothic" w:hAnsi="Century Gothic"/>
      <w:b/>
      <w:caps/>
      <w:color w:val="E89B00"/>
      <w:sz w:val="16"/>
      <w:szCs w:val="16"/>
      <w:lang w:val="en-US" w:eastAsia="en-US" w:bidi="ar-SA"/>
    </w:rPr>
  </w:style>
  <w:style w:type="character" w:customStyle="1" w:styleId="LeftColumnTextChar">
    <w:name w:val="Left Column Text Char"/>
    <w:link w:val="LeftColumnText"/>
    <w:rsid w:val="00A90A49"/>
    <w:rPr>
      <w:rFonts w:ascii="Century Gothic" w:hAnsi="Century Gothic"/>
      <w:sz w:val="16"/>
      <w:szCs w:val="24"/>
      <w:lang w:val="en-US" w:eastAsia="en-US" w:bidi="ar-SA"/>
    </w:rPr>
  </w:style>
  <w:style w:type="character" w:customStyle="1" w:styleId="Heading4Char">
    <w:name w:val="Heading 4 Char"/>
    <w:link w:val="Heading4"/>
    <w:rsid w:val="00774DA7"/>
    <w:rPr>
      <w:rFonts w:ascii="Century Gothic" w:hAnsi="Century Gothic"/>
      <w:b/>
      <w:sz w:val="16"/>
      <w:szCs w:val="24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F4C89"/>
    <w:rPr>
      <w:rFonts w:ascii="Times New Roman" w:eastAsiaTheme="minorHAns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2C4484"/>
    <w:rPr>
      <w:rFonts w:ascii="Century Gothic" w:hAnsi="Century Gothic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eb1.nbed.nb.ca/sites/district14/chs" TargetMode="External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biesus\AppData\Roaming\Microsoft\Templates\Newslette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FA8AF30CA44F9C9B2A01776EEA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5671C-C7B5-49C7-BBF8-030CB1DDCEBE}"/>
      </w:docPartPr>
      <w:docPartBody>
        <w:p w:rsidR="00000000" w:rsidRDefault="00F40B03" w:rsidP="00F40B03">
          <w:pPr>
            <w:pStyle w:val="17FA8AF30CA44F9C9B2A01776EEA894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B03"/>
    <w:rsid w:val="004D4C73"/>
    <w:rsid w:val="00F4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FA8AF30CA44F9C9B2A01776EEA894E">
    <w:name w:val="17FA8AF30CA44F9C9B2A01776EEA894E"/>
    <w:rsid w:val="00F40B0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FA8AF30CA44F9C9B2A01776EEA894E">
    <w:name w:val="17FA8AF30CA44F9C9B2A01776EEA894E"/>
    <w:rsid w:val="00F40B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ocumentForm xmlns="1e050540-abf7-4cd0-9094-0488f67136b7">No</DocumentForm>
    <DocumentCategories xmlns="1e050540-abf7-4cd0-9094-0488f67136b7">Newsletter</DocumentCategorie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B4A76A409730B24B9B52501F61DDD033" ma:contentTypeVersion="9" ma:contentTypeDescription="" ma:contentTypeScope="" ma:versionID="1deda0bba6ecd7ac94c1c45299f2c285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c8db2a377494cc426090423ae3504e32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F56C08-FF0C-43B8-8747-F01ABE788F50}"/>
</file>

<file path=customXml/itemProps2.xml><?xml version="1.0" encoding="utf-8"?>
<ds:datastoreItem xmlns:ds="http://schemas.openxmlformats.org/officeDocument/2006/customXml" ds:itemID="{73D4194E-57D9-4A83-8605-4415A8F78FD9}"/>
</file>

<file path=customXml/itemProps3.xml><?xml version="1.0" encoding="utf-8"?>
<ds:datastoreItem xmlns:ds="http://schemas.openxmlformats.org/officeDocument/2006/customXml" ds:itemID="{6D41E043-E4A8-4A40-8AA1-95D7228184A8}"/>
</file>

<file path=customXml/itemProps4.xml><?xml version="1.0" encoding="utf-8"?>
<ds:datastoreItem xmlns:ds="http://schemas.openxmlformats.org/officeDocument/2006/customXml" ds:itemID="{E8E9ECF9-A5A5-43D8-854D-0EFF9BDAB468}"/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318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mabiesus</dc:creator>
  <cp:lastModifiedBy>DT14Techs</cp:lastModifiedBy>
  <cp:revision>7</cp:revision>
  <cp:lastPrinted>2015-03-27T16:24:00Z</cp:lastPrinted>
  <dcterms:created xsi:type="dcterms:W3CDTF">2015-03-24T11:11:00Z</dcterms:created>
  <dcterms:modified xsi:type="dcterms:W3CDTF">2015-03-27T16:25:00Z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TC010178181033</vt:lpwstr>
  </property>
  <property fmtid="{D5CDD505-2E9C-101B-9397-08002B2CF9AE}" pid="3" name="ContentTypeId">
    <vt:lpwstr>0x010100F2A1E1E4D320C749A22EC3F91FD053D600B4A76A409730B24B9B52501F61DDD033</vt:lpwstr>
  </property>
  <property fmtid="{D5CDD505-2E9C-101B-9397-08002B2CF9AE}" pid="4" name="Category">
    <vt:lpwstr>Newsletter</vt:lpwstr>
  </property>
  <property fmtid="{D5CDD505-2E9C-101B-9397-08002B2CF9AE}" pid="5" name="Form">
    <vt:bool>false</vt:bool>
  </property>
</Properties>
</file>